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56D9D" w14:textId="77777777" w:rsidR="00781C6F" w:rsidRPr="00A4308B" w:rsidRDefault="00781C6F" w:rsidP="00FA0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30"/>
          <w:szCs w:val="30"/>
          <w:lang w:val="en-GB"/>
        </w:rPr>
      </w:pPr>
      <w:r w:rsidRPr="00A4308B">
        <w:rPr>
          <w:b/>
          <w:sz w:val="30"/>
          <w:szCs w:val="30"/>
          <w:lang w:val="en-GB"/>
        </w:rPr>
        <w:t xml:space="preserve">Event </w:t>
      </w:r>
      <w:r w:rsidR="009F3927" w:rsidRPr="00A4308B">
        <w:rPr>
          <w:b/>
          <w:sz w:val="30"/>
          <w:szCs w:val="30"/>
          <w:lang w:val="en-GB"/>
        </w:rPr>
        <w:t xml:space="preserve">information </w:t>
      </w:r>
      <w:r w:rsidRPr="00A4308B">
        <w:rPr>
          <w:b/>
          <w:sz w:val="30"/>
          <w:szCs w:val="30"/>
          <w:lang w:val="en-GB"/>
        </w:rPr>
        <w:t>sheet</w:t>
      </w:r>
      <w:r w:rsidR="009F3927" w:rsidRPr="00A4308B">
        <w:rPr>
          <w:b/>
          <w:sz w:val="30"/>
          <w:szCs w:val="30"/>
          <w:lang w:val="en-GB"/>
        </w:rPr>
        <w:t xml:space="preserve"> </w:t>
      </w:r>
    </w:p>
    <w:p w14:paraId="17CAD889" w14:textId="77777777" w:rsidR="00F26C52" w:rsidRPr="00D96CC9" w:rsidRDefault="007739EE" w:rsidP="00384B38">
      <w:pPr>
        <w:spacing w:after="0" w:line="360" w:lineRule="auto"/>
        <w:ind w:left="2127" w:hanging="2127"/>
        <w:jc w:val="both"/>
        <w:rPr>
          <w:b/>
          <w:lang w:val="it-IT"/>
        </w:rPr>
      </w:pPr>
      <w:r w:rsidRPr="00D96CC9">
        <w:rPr>
          <w:b/>
          <w:lang w:val="it-IT"/>
        </w:rPr>
        <w:t>Main leader</w:t>
      </w:r>
      <w:r w:rsidR="00055E67">
        <w:rPr>
          <w:b/>
          <w:lang w:val="it-IT"/>
        </w:rPr>
        <w:t xml:space="preserve">: </w:t>
      </w:r>
      <w:r w:rsidR="00055E67">
        <w:rPr>
          <w:b/>
          <w:lang w:val="it-IT"/>
        </w:rPr>
        <w:tab/>
      </w:r>
      <w:sdt>
        <w:sdtPr>
          <w:rPr>
            <w:b/>
            <w:lang w:val="it-IT"/>
          </w:rPr>
          <w:id w:val="13016989"/>
          <w:placeholder>
            <w:docPart w:val="0FF91068ED2F45BDA45C3BB2B52B9CDE"/>
          </w:placeholder>
          <w:text/>
        </w:sdtPr>
        <w:sdtContent>
          <w:r w:rsidR="00D347C4">
            <w:rPr>
              <w:b/>
              <w:lang w:val="it-IT"/>
            </w:rPr>
            <w:t>JAIP</w:t>
          </w:r>
        </w:sdtContent>
      </w:sdt>
    </w:p>
    <w:p w14:paraId="5BE1B198" w14:textId="77777777" w:rsidR="001D4A59" w:rsidRPr="0057610E" w:rsidRDefault="001D4A59" w:rsidP="00384B38">
      <w:pPr>
        <w:spacing w:after="0" w:line="360" w:lineRule="auto"/>
        <w:ind w:left="2127" w:hanging="2127"/>
        <w:jc w:val="both"/>
        <w:rPr>
          <w:b/>
          <w:lang w:val="en-US"/>
        </w:rPr>
      </w:pPr>
      <w:r w:rsidRPr="00A4308B">
        <w:rPr>
          <w:b/>
          <w:lang w:val="en-US"/>
        </w:rPr>
        <w:t>WP number:</w:t>
      </w:r>
      <w:r w:rsidR="00B34600">
        <w:rPr>
          <w:b/>
          <w:lang w:val="en-US"/>
        </w:rPr>
        <w:tab/>
      </w:r>
      <w:sdt>
        <w:sdtPr>
          <w:rPr>
            <w:b/>
            <w:lang w:val="en-GB"/>
          </w:rPr>
          <w:id w:val="13016991"/>
          <w:placeholder>
            <w:docPart w:val="73BDFB2734E94668AE0B57A3F5CF0052"/>
          </w:placeholder>
          <w:text/>
        </w:sdtPr>
        <w:sdtContent>
          <w:r w:rsidR="0057610E" w:rsidRPr="0057610E">
            <w:rPr>
              <w:b/>
              <w:lang w:val="en-GB"/>
            </w:rPr>
            <w:t>WP1</w:t>
          </w:r>
        </w:sdtContent>
      </w:sdt>
    </w:p>
    <w:p w14:paraId="7C670C66" w14:textId="77777777" w:rsidR="001D4A59" w:rsidRPr="00D96CC9" w:rsidRDefault="001D4A59" w:rsidP="00384B38">
      <w:pPr>
        <w:spacing w:after="0" w:line="360" w:lineRule="auto"/>
        <w:ind w:left="2127" w:hanging="2127"/>
        <w:jc w:val="both"/>
        <w:rPr>
          <w:b/>
          <w:lang w:val="it-IT"/>
        </w:rPr>
      </w:pPr>
      <w:r w:rsidRPr="0057610E">
        <w:rPr>
          <w:b/>
          <w:lang w:val="it-IT"/>
        </w:rPr>
        <w:t>Task number:</w:t>
      </w:r>
      <w:r w:rsidR="00B34600" w:rsidRPr="0057610E">
        <w:rPr>
          <w:b/>
          <w:lang w:val="it-IT"/>
        </w:rPr>
        <w:tab/>
      </w:r>
      <w:sdt>
        <w:sdtPr>
          <w:rPr>
            <w:b/>
            <w:lang w:val="en-US"/>
          </w:rPr>
          <w:id w:val="13016994"/>
          <w:placeholder>
            <w:docPart w:val="861C3F8CA74D47D296CD12945C4EAAE0"/>
          </w:placeholder>
          <w:text/>
        </w:sdtPr>
        <w:sdtContent>
          <w:r w:rsidR="00842D9E" w:rsidRPr="0057610E">
            <w:rPr>
              <w:b/>
              <w:lang w:val="en-US"/>
            </w:rPr>
            <w:t>T</w:t>
          </w:r>
          <w:r w:rsidR="0057610E" w:rsidRPr="0057610E">
            <w:rPr>
              <w:b/>
              <w:lang w:val="en-US"/>
            </w:rPr>
            <w:t>1.4.</w:t>
          </w:r>
        </w:sdtContent>
      </w:sdt>
    </w:p>
    <w:p w14:paraId="1853B2BF" w14:textId="77777777" w:rsidR="00D96CC9" w:rsidRPr="00D347C4" w:rsidRDefault="00F26C52" w:rsidP="00952821">
      <w:pPr>
        <w:spacing w:line="300" w:lineRule="auto"/>
        <w:jc w:val="both"/>
        <w:rPr>
          <w:rFonts w:asciiTheme="minorHAnsi" w:hAnsiTheme="minorHAnsi" w:cs="Arial"/>
          <w:b/>
          <w:sz w:val="28"/>
          <w:szCs w:val="28"/>
          <w:lang w:val="en-GB"/>
        </w:rPr>
      </w:pPr>
      <w:r w:rsidRPr="00D96CC9">
        <w:rPr>
          <w:b/>
          <w:lang w:val="it-IT"/>
        </w:rPr>
        <w:t>Name of the event</w:t>
      </w:r>
      <w:r w:rsidR="00CC0933" w:rsidRPr="00D96CC9">
        <w:rPr>
          <w:b/>
          <w:lang w:val="it-IT"/>
        </w:rPr>
        <w:t>/title</w:t>
      </w:r>
      <w:r w:rsidRPr="00D96CC9">
        <w:rPr>
          <w:b/>
          <w:lang w:val="it-IT"/>
        </w:rPr>
        <w:t xml:space="preserve">: </w:t>
      </w:r>
      <w:r w:rsidRPr="00D96CC9">
        <w:rPr>
          <w:b/>
          <w:lang w:val="it-IT"/>
        </w:rPr>
        <w:tab/>
      </w:r>
      <w:sdt>
        <w:sdtPr>
          <w:rPr>
            <w:b/>
            <w:lang w:val="it-IT"/>
          </w:rPr>
          <w:id w:val="991680118"/>
          <w:placeholder>
            <w:docPart w:val="DA0C07FA385B427784822FFEF9C1C88F"/>
          </w:placeholder>
          <w:text/>
        </w:sdtPr>
        <w:sdtContent>
          <w:r w:rsidR="00D347C4">
            <w:rPr>
              <w:b/>
              <w:lang w:val="it-IT"/>
            </w:rPr>
            <w:t>Stakeholder meeting</w:t>
          </w:r>
        </w:sdtContent>
      </w:sdt>
    </w:p>
    <w:p w14:paraId="5DFD0F71" w14:textId="77777777" w:rsidR="00C4301B" w:rsidRPr="009F4D21" w:rsidRDefault="00781C6F" w:rsidP="00384B38">
      <w:pPr>
        <w:spacing w:after="0" w:line="360" w:lineRule="auto"/>
        <w:ind w:left="2127" w:hanging="2127"/>
        <w:jc w:val="both"/>
        <w:rPr>
          <w:b/>
          <w:lang w:val="en-US"/>
        </w:rPr>
      </w:pPr>
      <w:r w:rsidRPr="009F4D21">
        <w:rPr>
          <w:b/>
          <w:lang w:val="en-US"/>
        </w:rPr>
        <w:tab/>
      </w:r>
    </w:p>
    <w:p w14:paraId="50465BE2" w14:textId="77777777" w:rsidR="008D2719" w:rsidRPr="00A4308B" w:rsidRDefault="007739EE" w:rsidP="00ED6137">
      <w:pPr>
        <w:spacing w:after="0" w:line="360" w:lineRule="auto"/>
        <w:ind w:left="2127" w:hanging="2127"/>
        <w:jc w:val="both"/>
        <w:rPr>
          <w:b/>
          <w:lang w:val="en-GB"/>
        </w:rPr>
      </w:pPr>
      <w:r w:rsidRPr="00A4308B">
        <w:rPr>
          <w:b/>
          <w:lang w:val="en-GB"/>
        </w:rPr>
        <w:t>Type of activities</w:t>
      </w:r>
      <w:r w:rsidR="000E16BD" w:rsidRPr="00A4308B">
        <w:rPr>
          <w:b/>
          <w:lang w:val="en-GB"/>
        </w:rPr>
        <w:t>:</w:t>
      </w:r>
      <w:r w:rsidR="000E16BD" w:rsidRPr="00A4308B">
        <w:rPr>
          <w:b/>
          <w:lang w:val="en-GB"/>
        </w:rPr>
        <w:tab/>
      </w:r>
      <w:r w:rsidR="00EF1316" w:rsidRPr="00A4308B">
        <w:rPr>
          <w:b/>
          <w:lang w:val="en-GB"/>
        </w:rPr>
        <w:object w:dxaOrig="1590" w:dyaOrig="420" w14:anchorId="0E668A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7" type="#_x0000_t75" style="width:79.5pt;height:21pt" o:ole="">
            <v:imagedata r:id="rId11" o:title=""/>
          </v:shape>
          <w:control r:id="rId12" w:name="CheckBox1" w:shapeid="_x0000_i1127"/>
        </w:object>
      </w:r>
      <w:r w:rsidR="00EF1316" w:rsidRPr="00A4308B">
        <w:rPr>
          <w:b/>
          <w:lang w:val="en-GB"/>
        </w:rPr>
        <w:object w:dxaOrig="1590" w:dyaOrig="420" w14:anchorId="0EE3C488">
          <v:shape id="_x0000_i1129" type="#_x0000_t75" style="width:213pt;height:21pt" o:ole="">
            <v:imagedata r:id="rId13" o:title=""/>
          </v:shape>
          <w:control r:id="rId14" w:name="CheckBox2" w:shapeid="_x0000_i1129"/>
        </w:object>
      </w:r>
      <w:r w:rsidR="00EF1316" w:rsidRPr="00A4308B">
        <w:rPr>
          <w:b/>
          <w:lang w:val="en-GB"/>
        </w:rPr>
        <w:object w:dxaOrig="1590" w:dyaOrig="420" w14:anchorId="52F73E2B">
          <v:shape id="_x0000_i1131" type="#_x0000_t75" style="width:79.5pt;height:21pt" o:ole="">
            <v:imagedata r:id="rId15" o:title=""/>
          </v:shape>
          <w:control r:id="rId16" w:name="CheckBox3" w:shapeid="_x0000_i1131"/>
        </w:object>
      </w:r>
      <w:r w:rsidR="00EF1316" w:rsidRPr="00A4308B">
        <w:rPr>
          <w:b/>
          <w:lang w:val="en-GB"/>
        </w:rPr>
        <w:object w:dxaOrig="1590" w:dyaOrig="420" w14:anchorId="7218CA44">
          <v:shape id="_x0000_i1133" type="#_x0000_t75" style="width:39.75pt;height:21pt" o:ole="">
            <v:imagedata r:id="rId17" o:title=""/>
          </v:shape>
          <w:control r:id="rId18" w:name="CheckBox4" w:shapeid="_x0000_i1133"/>
        </w:object>
      </w:r>
      <w:r w:rsidR="00EF1316" w:rsidRPr="00A4308B">
        <w:rPr>
          <w:b/>
          <w:lang w:val="en-GB"/>
        </w:rPr>
        <w:object w:dxaOrig="1590" w:dyaOrig="420" w14:anchorId="3C1479F4">
          <v:shape id="_x0000_i1135" type="#_x0000_t75" style="width:96.75pt;height:21pt" o:ole="">
            <v:imagedata r:id="rId19" o:title=""/>
          </v:shape>
          <w:control r:id="rId20" w:name="CheckBox6214" w:shapeid="_x0000_i1135"/>
        </w:object>
      </w:r>
      <w:r w:rsidR="00EF1316" w:rsidRPr="00A4308B">
        <w:rPr>
          <w:b/>
          <w:lang w:val="en-GB"/>
        </w:rPr>
        <w:object w:dxaOrig="1590" w:dyaOrig="420" w14:anchorId="78976B2A">
          <v:shape id="_x0000_i1137" type="#_x0000_t75" style="width:46.5pt;height:21pt" o:ole="">
            <v:imagedata r:id="rId21" o:title=""/>
          </v:shape>
          <w:control r:id="rId22" w:name="CheckBox6215" w:shapeid="_x0000_i1137"/>
        </w:object>
      </w:r>
      <w:r w:rsidR="00EF1316" w:rsidRPr="00A4308B">
        <w:rPr>
          <w:b/>
          <w:lang w:val="en-GB"/>
        </w:rPr>
        <w:object w:dxaOrig="1590" w:dyaOrig="420" w14:anchorId="63F72F2E">
          <v:shape id="_x0000_i1139" type="#_x0000_t75" style="width:188.25pt;height:21pt" o:ole="">
            <v:imagedata r:id="rId23" o:title=""/>
          </v:shape>
          <w:control r:id="rId24" w:name="CheckBox6216" w:shapeid="_x0000_i1139"/>
        </w:object>
      </w:r>
      <w:r w:rsidR="00EF1316" w:rsidRPr="00A4308B">
        <w:rPr>
          <w:b/>
          <w:lang w:val="en-GB"/>
        </w:rPr>
        <w:object w:dxaOrig="1590" w:dyaOrig="420" w14:anchorId="1CD9DA8B">
          <v:shape id="_x0000_i1141" type="#_x0000_t75" style="width:79.5pt;height:21pt" o:ole="">
            <v:imagedata r:id="rId25" o:title=""/>
          </v:shape>
          <w:control r:id="rId26" w:name="CheckBox6217" w:shapeid="_x0000_i1141"/>
        </w:object>
      </w:r>
      <w:r w:rsidR="00EF1316" w:rsidRPr="00A4308B">
        <w:rPr>
          <w:b/>
          <w:lang w:val="en-GB"/>
        </w:rPr>
        <w:object w:dxaOrig="1590" w:dyaOrig="420" w14:anchorId="6CA1D05F">
          <v:shape id="_x0000_i1143" type="#_x0000_t75" style="width:79.5pt;height:21pt" o:ole="">
            <v:imagedata r:id="rId27" o:title=""/>
          </v:shape>
          <w:control r:id="rId28" w:name="CheckBox6218" w:shapeid="_x0000_i1143"/>
        </w:object>
      </w:r>
      <w:r w:rsidR="00EF1316" w:rsidRPr="00A4308B">
        <w:rPr>
          <w:b/>
          <w:lang w:val="en-GB"/>
        </w:rPr>
        <w:object w:dxaOrig="1590" w:dyaOrig="420" w14:anchorId="16C3D077">
          <v:shape id="_x0000_i1145" type="#_x0000_t75" style="width:105pt;height:21pt" o:ole="">
            <v:imagedata r:id="rId29" o:title=""/>
          </v:shape>
          <w:control r:id="rId30" w:name="CheckBox6219" w:shapeid="_x0000_i1145"/>
        </w:object>
      </w:r>
      <w:r w:rsidR="00EF1316" w:rsidRPr="00A4308B">
        <w:rPr>
          <w:b/>
          <w:lang w:val="en-GB"/>
        </w:rPr>
        <w:object w:dxaOrig="1590" w:dyaOrig="420" w14:anchorId="712113C2">
          <v:shape id="_x0000_i1147" type="#_x0000_t75" style="width:79.5pt;height:21pt" o:ole="">
            <v:imagedata r:id="rId31" o:title=""/>
          </v:shape>
          <w:control r:id="rId32" w:name="CheckBox62110" w:shapeid="_x0000_i1147"/>
        </w:object>
      </w:r>
      <w:r w:rsidR="00EF1316" w:rsidRPr="00A4308B">
        <w:rPr>
          <w:b/>
          <w:lang w:val="en-GB"/>
        </w:rPr>
        <w:object w:dxaOrig="1590" w:dyaOrig="420" w14:anchorId="1CFFF1F7">
          <v:shape id="_x0000_i1149" type="#_x0000_t75" style="width:66.75pt;height:21pt" o:ole="">
            <v:imagedata r:id="rId33" o:title=""/>
          </v:shape>
          <w:control r:id="rId34" w:name="CheckBox62111" w:shapeid="_x0000_i1149"/>
        </w:object>
      </w:r>
    </w:p>
    <w:p w14:paraId="363FD447" w14:textId="77777777" w:rsidR="008D2719" w:rsidRPr="00A4308B" w:rsidRDefault="008D2719" w:rsidP="00384B38">
      <w:pPr>
        <w:spacing w:after="0" w:line="360" w:lineRule="auto"/>
        <w:ind w:left="2127" w:hanging="2127"/>
        <w:jc w:val="both"/>
        <w:rPr>
          <w:b/>
          <w:lang w:val="en-GB"/>
        </w:rPr>
      </w:pPr>
      <w:r w:rsidRPr="00A4308B">
        <w:rPr>
          <w:b/>
          <w:lang w:val="en-GB"/>
        </w:rPr>
        <w:tab/>
      </w:r>
      <w:r w:rsidR="00EF1316" w:rsidRPr="00A4308B">
        <w:rPr>
          <w:b/>
          <w:lang w:val="en-GB"/>
        </w:rPr>
        <w:object w:dxaOrig="1590" w:dyaOrig="420" w14:anchorId="21F24735">
          <v:shape id="_x0000_i1151" type="#_x0000_t75" style="width:79.5pt;height:21pt" o:ole="">
            <v:imagedata r:id="rId35" o:title=""/>
          </v:shape>
          <w:control r:id="rId36" w:name="CheckBox62112" w:shapeid="_x0000_i1151"/>
        </w:object>
      </w:r>
      <w:r w:rsidR="00EF1316" w:rsidRPr="00A4308B">
        <w:rPr>
          <w:b/>
          <w:lang w:val="en-GB"/>
        </w:rPr>
        <w:object w:dxaOrig="1590" w:dyaOrig="420" w14:anchorId="66A271C0">
          <v:shape id="_x0000_i1153" type="#_x0000_t75" style="width:79.5pt;height:21pt" o:ole="">
            <v:imagedata r:id="rId37" o:title=""/>
          </v:shape>
          <w:control r:id="rId38" w:name="CheckBox62113" w:shapeid="_x0000_i1153"/>
        </w:object>
      </w:r>
      <w:r w:rsidR="00EF1316" w:rsidRPr="00A4308B">
        <w:rPr>
          <w:b/>
          <w:lang w:val="en-GB"/>
        </w:rPr>
        <w:object w:dxaOrig="1590" w:dyaOrig="420" w14:anchorId="00F2C71E">
          <v:shape id="_x0000_i1155" type="#_x0000_t75" style="width:41.25pt;height:21pt" o:ole="">
            <v:imagedata r:id="rId39" o:title=""/>
          </v:shape>
          <w:control r:id="rId40" w:name="CheckBox62114" w:shapeid="_x0000_i1155"/>
        </w:object>
      </w:r>
      <w:r w:rsidR="00EF1316" w:rsidRPr="00A4308B">
        <w:rPr>
          <w:b/>
          <w:lang w:val="en-GB"/>
        </w:rPr>
        <w:object w:dxaOrig="1590" w:dyaOrig="420" w14:anchorId="7CCD80BE">
          <v:shape id="_x0000_i1157" type="#_x0000_t75" style="width:52.5pt;height:21pt" o:ole="">
            <v:imagedata r:id="rId41" o:title=""/>
          </v:shape>
          <w:control r:id="rId42" w:name="CheckBox62115" w:shapeid="_x0000_i1157"/>
        </w:object>
      </w:r>
      <w:r w:rsidR="00EF1316" w:rsidRPr="00A4308B">
        <w:rPr>
          <w:b/>
          <w:lang w:val="en-GB"/>
        </w:rPr>
        <w:object w:dxaOrig="1590" w:dyaOrig="420" w14:anchorId="72D0F7BA">
          <v:shape id="_x0000_i1159" type="#_x0000_t75" style="width:57pt;height:21pt" o:ole="">
            <v:imagedata r:id="rId43" o:title=""/>
          </v:shape>
          <w:control r:id="rId44" w:name="CheckBox62116" w:shapeid="_x0000_i1159"/>
        </w:object>
      </w:r>
      <w:r w:rsidR="00EF1316" w:rsidRPr="00A4308B">
        <w:rPr>
          <w:b/>
          <w:lang w:val="en-GB"/>
        </w:rPr>
        <w:object w:dxaOrig="1590" w:dyaOrig="420" w14:anchorId="55BC85F1">
          <v:shape id="_x0000_i1161" type="#_x0000_t75" style="width:90pt;height:21pt" o:ole="">
            <v:imagedata r:id="rId45" o:title=""/>
          </v:shape>
          <w:control r:id="rId46" w:name="CheckBox62117" w:shapeid="_x0000_i1161"/>
        </w:object>
      </w:r>
      <w:r w:rsidR="00EF1316" w:rsidRPr="00A4308B">
        <w:rPr>
          <w:b/>
          <w:lang w:val="en-GB"/>
        </w:rPr>
        <w:object w:dxaOrig="1590" w:dyaOrig="420" w14:anchorId="3C6B53A1">
          <v:shape id="_x0000_i1163" type="#_x0000_t75" style="width:132pt;height:21pt" o:ole="">
            <v:imagedata r:id="rId47" o:title=""/>
          </v:shape>
          <w:control r:id="rId48" w:name="CheckBox62118" w:shapeid="_x0000_i1163"/>
        </w:object>
      </w:r>
      <w:r w:rsidR="00EF1316" w:rsidRPr="00A4308B">
        <w:rPr>
          <w:b/>
          <w:lang w:val="en-GB"/>
        </w:rPr>
        <w:object w:dxaOrig="1590" w:dyaOrig="420" w14:anchorId="7C742299">
          <v:shape id="_x0000_i1165" type="#_x0000_t75" style="width:93pt;height:21pt" o:ole="">
            <v:imagedata r:id="rId49" o:title=""/>
          </v:shape>
          <w:control r:id="rId50" w:name="CheckBox62119" w:shapeid="_x0000_i1165"/>
        </w:object>
      </w:r>
      <w:r w:rsidR="00EF1316" w:rsidRPr="00A4308B">
        <w:rPr>
          <w:b/>
          <w:lang w:val="en-GB"/>
        </w:rPr>
        <w:object w:dxaOrig="1590" w:dyaOrig="420" w14:anchorId="0E6042FE">
          <v:shape id="_x0000_i1167" type="#_x0000_t75" style="width:90pt;height:21pt" o:ole="">
            <v:imagedata r:id="rId51" o:title=""/>
          </v:shape>
          <w:control r:id="rId52" w:name="CheckBox62120" w:shapeid="_x0000_i1167"/>
        </w:object>
      </w:r>
      <w:r w:rsidR="00EF1316" w:rsidRPr="00A4308B">
        <w:rPr>
          <w:b/>
          <w:lang w:val="en-GB"/>
        </w:rPr>
        <w:object w:dxaOrig="1590" w:dyaOrig="420" w14:anchorId="1DF6C40C">
          <v:shape id="_x0000_i1169" type="#_x0000_t75" style="width:104.25pt;height:21pt" o:ole="">
            <v:imagedata r:id="rId53" o:title=""/>
          </v:shape>
          <w:control r:id="rId54" w:name="CheckBox62121" w:shapeid="_x0000_i1169"/>
        </w:object>
      </w:r>
      <w:r w:rsidR="00EF1316" w:rsidRPr="00A4308B">
        <w:rPr>
          <w:b/>
          <w:lang w:val="en-GB"/>
        </w:rPr>
        <w:object w:dxaOrig="1590" w:dyaOrig="420" w14:anchorId="1ECBB590">
          <v:shape id="_x0000_i1171" type="#_x0000_t75" style="width:79.5pt;height:21pt" o:ole="">
            <v:imagedata r:id="rId55" o:title=""/>
          </v:shape>
          <w:control r:id="rId56" w:name="CheckBox62122" w:shapeid="_x0000_i1171"/>
        </w:object>
      </w:r>
      <w:r w:rsidR="00EF1316" w:rsidRPr="00A4308B">
        <w:rPr>
          <w:b/>
          <w:lang w:val="en-GB"/>
        </w:rPr>
        <w:object w:dxaOrig="1590" w:dyaOrig="420" w14:anchorId="08010771">
          <v:shape id="_x0000_i1173" type="#_x0000_t75" style="width:96.75pt;height:21pt" o:ole="">
            <v:imagedata r:id="rId57" o:title=""/>
          </v:shape>
          <w:control r:id="rId58" w:name="CheckBox62123" w:shapeid="_x0000_i1173"/>
        </w:object>
      </w:r>
      <w:r w:rsidR="00EF1316" w:rsidRPr="00A4308B">
        <w:rPr>
          <w:b/>
          <w:lang w:val="en-GB"/>
        </w:rPr>
        <w:object w:dxaOrig="1590" w:dyaOrig="420" w14:anchorId="2A874162">
          <v:shape id="_x0000_i1175" type="#_x0000_t75" style="width:97.5pt;height:21pt" o:ole="">
            <v:imagedata r:id="rId59" o:title=""/>
          </v:shape>
          <w:control r:id="rId60" w:name="CheckBox62124" w:shapeid="_x0000_i1175"/>
        </w:object>
      </w:r>
    </w:p>
    <w:p w14:paraId="49BF8634" w14:textId="77777777" w:rsidR="00FA0FC2" w:rsidRPr="00A4308B" w:rsidRDefault="00FA0FC2" w:rsidP="00384B38">
      <w:pPr>
        <w:spacing w:after="0" w:line="360" w:lineRule="auto"/>
        <w:ind w:left="2127" w:hanging="2127"/>
        <w:jc w:val="both"/>
        <w:rPr>
          <w:rFonts w:cs="Calibri"/>
          <w:b/>
          <w:lang w:val="en-GB"/>
        </w:rPr>
      </w:pPr>
      <w:r w:rsidRPr="00A4308B">
        <w:rPr>
          <w:b/>
          <w:lang w:val="en-GB"/>
        </w:rPr>
        <w:t xml:space="preserve">Date: </w:t>
      </w:r>
      <w:r w:rsidR="00384B38" w:rsidRPr="00A4308B">
        <w:rPr>
          <w:rFonts w:cs="Calibri"/>
          <w:b/>
          <w:lang w:val="en-GB"/>
        </w:rPr>
        <w:t xml:space="preserve"> </w:t>
      </w:r>
      <w:r w:rsidR="00384B38" w:rsidRPr="00A4308B">
        <w:rPr>
          <w:rFonts w:cs="Calibri"/>
          <w:b/>
          <w:lang w:val="en-GB"/>
        </w:rPr>
        <w:tab/>
      </w:r>
      <w:sdt>
        <w:sdtPr>
          <w:rPr>
            <w:rFonts w:cs="Calibri"/>
            <w:b/>
            <w:lang w:val="en-GB"/>
          </w:rPr>
          <w:id w:val="5427172"/>
          <w:placeholder>
            <w:docPart w:val="F13D8EC4328440F4AA49FB07BDC28FEB"/>
          </w:placeholder>
          <w:date w:fullDate="2018-10-04T00:00:00Z">
            <w:dateFormat w:val="dd/MM/yyyy"/>
            <w:lid w:val="en-GB"/>
            <w:storeMappedDataAs w:val="dateTime"/>
            <w:calendar w:val="gregorian"/>
          </w:date>
        </w:sdtPr>
        <w:sdtContent>
          <w:r w:rsidR="00D347C4">
            <w:rPr>
              <w:rFonts w:cs="Calibri"/>
              <w:b/>
              <w:lang w:val="en-GB"/>
            </w:rPr>
            <w:t>04/10/2018</w:t>
          </w:r>
        </w:sdtContent>
      </w:sdt>
    </w:p>
    <w:p w14:paraId="538C4DA2" w14:textId="77777777" w:rsidR="00FA0FC2" w:rsidRPr="00A4308B" w:rsidRDefault="00AA5E2B" w:rsidP="00384B38">
      <w:pPr>
        <w:spacing w:after="0" w:line="360" w:lineRule="auto"/>
        <w:ind w:left="2127" w:hanging="2127"/>
        <w:jc w:val="both"/>
        <w:rPr>
          <w:b/>
          <w:lang w:val="en-GB"/>
        </w:rPr>
      </w:pPr>
      <w:r w:rsidRPr="00A4308B">
        <w:rPr>
          <w:b/>
          <w:lang w:val="en-GB"/>
        </w:rPr>
        <w:t>Place</w:t>
      </w:r>
      <w:r w:rsidR="003E32B7" w:rsidRPr="00A4308B">
        <w:rPr>
          <w:b/>
          <w:lang w:val="en-GB"/>
        </w:rPr>
        <w:t xml:space="preserve"> (venue)</w:t>
      </w:r>
      <w:r w:rsidRPr="00A4308B">
        <w:rPr>
          <w:b/>
          <w:lang w:val="en-GB"/>
        </w:rPr>
        <w:t>:</w:t>
      </w:r>
      <w:r w:rsidR="00384B38" w:rsidRPr="00A4308B">
        <w:rPr>
          <w:b/>
          <w:lang w:val="en-GB"/>
        </w:rPr>
        <w:tab/>
      </w:r>
      <w:sdt>
        <w:sdtPr>
          <w:rPr>
            <w:color w:val="808080" w:themeColor="accent4"/>
            <w:lang w:val="en-US"/>
          </w:rPr>
          <w:id w:val="993611820"/>
          <w:placeholder>
            <w:docPart w:val="58F67E18C57A4B5FBEB3473C5096B083"/>
          </w:placeholder>
          <w:text/>
        </w:sdtPr>
        <w:sdtContent>
          <w:proofErr w:type="spellStart"/>
          <w:r w:rsidR="00D347C4">
            <w:rPr>
              <w:color w:val="808080" w:themeColor="accent4"/>
              <w:lang w:val="en-US"/>
            </w:rPr>
            <w:t>Třeboň</w:t>
          </w:r>
          <w:proofErr w:type="spellEnd"/>
        </w:sdtContent>
      </w:sdt>
    </w:p>
    <w:p w14:paraId="488B2A66" w14:textId="77777777" w:rsidR="00FA0FC2" w:rsidRPr="00A4308B" w:rsidRDefault="00552342" w:rsidP="006569FD">
      <w:pPr>
        <w:spacing w:after="0" w:line="360" w:lineRule="auto"/>
        <w:ind w:left="2127" w:hanging="2127"/>
        <w:jc w:val="both"/>
        <w:rPr>
          <w:rFonts w:cs="Calibri"/>
          <w:b/>
          <w:bCs/>
          <w:lang w:val="en-GB"/>
        </w:rPr>
      </w:pPr>
      <w:r w:rsidRPr="00A4308B">
        <w:rPr>
          <w:b/>
          <w:lang w:val="en-GB"/>
        </w:rPr>
        <w:t>Size of audience (p</w:t>
      </w:r>
      <w:r w:rsidR="008054D1" w:rsidRPr="00A4308B">
        <w:rPr>
          <w:b/>
          <w:lang w:val="en-GB"/>
        </w:rPr>
        <w:t>articipants</w:t>
      </w:r>
      <w:r w:rsidRPr="00A4308B">
        <w:rPr>
          <w:b/>
          <w:lang w:val="en-GB"/>
        </w:rPr>
        <w:t>)</w:t>
      </w:r>
      <w:r w:rsidR="008054D1" w:rsidRPr="00A4308B">
        <w:rPr>
          <w:b/>
          <w:lang w:val="en-GB"/>
        </w:rPr>
        <w:t>:</w:t>
      </w:r>
      <w:r w:rsidR="00FA0FC2" w:rsidRPr="00A4308B">
        <w:rPr>
          <w:rFonts w:cs="Calibri"/>
          <w:b/>
          <w:bCs/>
          <w:lang w:val="en-GB"/>
        </w:rPr>
        <w:t xml:space="preserve"> </w:t>
      </w:r>
      <w:r w:rsidR="00B34600">
        <w:rPr>
          <w:rFonts w:cs="Calibri"/>
          <w:b/>
          <w:bCs/>
          <w:lang w:val="en-GB"/>
        </w:rPr>
        <w:t xml:space="preserve"> </w:t>
      </w:r>
      <w:sdt>
        <w:sdtPr>
          <w:rPr>
            <w:color w:val="808080" w:themeColor="accent4"/>
            <w:lang w:val="en-US"/>
          </w:rPr>
          <w:id w:val="-1091470321"/>
          <w:placeholder>
            <w:docPart w:val="48837326137A48949B0BDB0753C496D2"/>
          </w:placeholder>
          <w:text/>
        </w:sdtPr>
        <w:sdtContent>
          <w:r w:rsidR="007B715C">
            <w:rPr>
              <w:color w:val="808080" w:themeColor="accent4"/>
              <w:lang w:val="en-US"/>
            </w:rPr>
            <w:t>12 participants</w:t>
          </w:r>
        </w:sdtContent>
      </w:sdt>
      <w:r w:rsidR="00FA0FC2" w:rsidRPr="00A4308B">
        <w:rPr>
          <w:rFonts w:cs="Calibri"/>
          <w:b/>
          <w:bCs/>
          <w:lang w:val="en-GB"/>
        </w:rPr>
        <w:tab/>
      </w:r>
    </w:p>
    <w:p w14:paraId="1DE67023" w14:textId="77777777" w:rsidR="00544831" w:rsidRPr="00A4308B" w:rsidRDefault="00544831" w:rsidP="00F657AD">
      <w:pPr>
        <w:spacing w:after="0" w:line="360" w:lineRule="auto"/>
        <w:ind w:left="2127" w:hanging="2127"/>
        <w:jc w:val="both"/>
        <w:rPr>
          <w:b/>
          <w:lang w:val="en-GB"/>
        </w:rPr>
      </w:pPr>
      <w:r w:rsidRPr="00A4308B">
        <w:rPr>
          <w:b/>
          <w:lang w:val="en-GB"/>
        </w:rPr>
        <w:t>Type of audience:</w:t>
      </w:r>
      <w:r w:rsidR="00FD02A8" w:rsidRPr="00A4308B">
        <w:rPr>
          <w:b/>
          <w:lang w:val="en-GB"/>
        </w:rPr>
        <w:tab/>
      </w:r>
      <w:r w:rsidR="00EF1316" w:rsidRPr="00A4308B">
        <w:rPr>
          <w:b/>
          <w:lang w:val="en-GB"/>
        </w:rPr>
        <w:object w:dxaOrig="1590" w:dyaOrig="420" w14:anchorId="21E42372">
          <v:shape id="_x0000_i1177" type="#_x0000_t75" style="width:258.75pt;height:21pt" o:ole="">
            <v:imagedata r:id="rId61" o:title=""/>
          </v:shape>
          <w:control r:id="rId62" w:name="CheckBox621231" w:shapeid="_x0000_i1177"/>
        </w:object>
      </w:r>
      <w:r w:rsidR="00FD02A8" w:rsidRPr="00A4308B">
        <w:rPr>
          <w:b/>
          <w:lang w:val="en-GB"/>
        </w:rPr>
        <w:tab/>
      </w:r>
      <w:r w:rsidR="00EF1316" w:rsidRPr="00A4308B">
        <w:rPr>
          <w:b/>
          <w:lang w:val="en-GB"/>
        </w:rPr>
        <w:object w:dxaOrig="1590" w:dyaOrig="420" w14:anchorId="483093E5">
          <v:shape id="_x0000_i1179" type="#_x0000_t75" style="width:61.5pt;height:21pt" o:ole="">
            <v:imagedata r:id="rId63" o:title=""/>
          </v:shape>
          <w:control r:id="rId64" w:name="CheckBox621232" w:shapeid="_x0000_i1179"/>
        </w:object>
      </w:r>
    </w:p>
    <w:p w14:paraId="2C68A377" w14:textId="77777777" w:rsidR="00EA6BF2" w:rsidRPr="00A4308B" w:rsidRDefault="00FD02A8" w:rsidP="00F657AD">
      <w:pPr>
        <w:spacing w:after="0" w:line="360" w:lineRule="auto"/>
        <w:ind w:left="2127" w:hanging="2127"/>
        <w:jc w:val="both"/>
        <w:rPr>
          <w:b/>
          <w:lang w:val="en-GB"/>
        </w:rPr>
      </w:pPr>
      <w:r w:rsidRPr="00A4308B">
        <w:rPr>
          <w:b/>
          <w:lang w:val="en-GB"/>
        </w:rPr>
        <w:tab/>
      </w:r>
      <w:r w:rsidR="00EF1316" w:rsidRPr="00A4308B">
        <w:rPr>
          <w:b/>
          <w:lang w:val="en-GB"/>
        </w:rPr>
        <w:object w:dxaOrig="1590" w:dyaOrig="420" w14:anchorId="0AA69CF9">
          <v:shape id="_x0000_i1181" type="#_x0000_t75" style="width:79.5pt;height:21pt" o:ole="">
            <v:imagedata r:id="rId65" o:title=""/>
          </v:shape>
          <w:control r:id="rId66" w:name="CheckBox621233" w:shapeid="_x0000_i1181"/>
        </w:object>
      </w:r>
      <w:r w:rsidRPr="00A4308B">
        <w:rPr>
          <w:b/>
          <w:lang w:val="en-US"/>
        </w:rPr>
        <w:tab/>
      </w:r>
      <w:r w:rsidR="00EF1316" w:rsidRPr="00A4308B">
        <w:rPr>
          <w:b/>
          <w:lang w:val="en-GB"/>
        </w:rPr>
        <w:object w:dxaOrig="1590" w:dyaOrig="420" w14:anchorId="34E0BBB3">
          <v:shape id="_x0000_i1183" type="#_x0000_t75" style="width:96.75pt;height:21pt" o:ole="">
            <v:imagedata r:id="rId67" o:title=""/>
          </v:shape>
          <w:control r:id="rId68" w:name="CheckBox621234" w:shapeid="_x0000_i1183"/>
        </w:object>
      </w:r>
      <w:r w:rsidRPr="00A4308B">
        <w:rPr>
          <w:b/>
          <w:lang w:val="en-US"/>
        </w:rPr>
        <w:tab/>
      </w:r>
      <w:r w:rsidR="00EF1316" w:rsidRPr="00A4308B">
        <w:rPr>
          <w:b/>
          <w:lang w:val="en-GB"/>
        </w:rPr>
        <w:object w:dxaOrig="1590" w:dyaOrig="420" w14:anchorId="2C8D8132">
          <v:shape id="_x0000_i1185" type="#_x0000_t75" style="width:96.75pt;height:21pt" o:ole="">
            <v:imagedata r:id="rId69" o:title=""/>
          </v:shape>
          <w:control r:id="rId70" w:name="CheckBox621235" w:shapeid="_x0000_i1185"/>
        </w:object>
      </w:r>
      <w:r w:rsidR="00EF1316" w:rsidRPr="00A4308B">
        <w:rPr>
          <w:b/>
          <w:lang w:val="en-GB"/>
        </w:rPr>
        <w:object w:dxaOrig="1590" w:dyaOrig="420" w14:anchorId="4BA2135C">
          <v:shape id="_x0000_i1187" type="#_x0000_t75" style="width:66.75pt;height:21pt" o:ole="">
            <v:imagedata r:id="rId71" o:title=""/>
          </v:shape>
          <w:control r:id="rId72" w:name="CheckBox621236" w:shapeid="_x0000_i1187"/>
        </w:object>
      </w:r>
    </w:p>
    <w:p w14:paraId="4553E146" w14:textId="77777777" w:rsidR="00F657AD" w:rsidRPr="00A4308B" w:rsidRDefault="00F657AD" w:rsidP="00F657AD">
      <w:pPr>
        <w:spacing w:after="0" w:line="360" w:lineRule="auto"/>
        <w:ind w:left="2127" w:hanging="2127"/>
        <w:jc w:val="both"/>
        <w:rPr>
          <w:rFonts w:cs="Calibri"/>
          <w:b/>
          <w:bCs/>
          <w:lang w:val="en-GB"/>
        </w:rPr>
      </w:pPr>
      <w:r w:rsidRPr="00A4308B">
        <w:rPr>
          <w:b/>
          <w:lang w:val="en-GB"/>
        </w:rPr>
        <w:t>Represented sector</w:t>
      </w:r>
      <w:r w:rsidR="00644EB3" w:rsidRPr="00A4308B">
        <w:rPr>
          <w:b/>
          <w:lang w:val="en-GB"/>
        </w:rPr>
        <w:t>:</w:t>
      </w:r>
      <w:r w:rsidRPr="00A4308B">
        <w:rPr>
          <w:rFonts w:cs="Calibri"/>
          <w:b/>
          <w:bCs/>
          <w:lang w:val="en-GB"/>
        </w:rPr>
        <w:t xml:space="preserve"> </w:t>
      </w:r>
      <w:r w:rsidRPr="00A4308B">
        <w:rPr>
          <w:rFonts w:cs="Calibri"/>
          <w:b/>
          <w:bCs/>
          <w:lang w:val="en-GB"/>
        </w:rPr>
        <w:tab/>
      </w:r>
      <w:sdt>
        <w:sdtPr>
          <w:rPr>
            <w:color w:val="808080" w:themeColor="accent4"/>
            <w:lang w:val="en-US"/>
          </w:rPr>
          <w:id w:val="1876420992"/>
          <w:placeholder>
            <w:docPart w:val="837AB99ECC13498D995D0802C2E5073A"/>
          </w:placeholder>
          <w:text/>
        </w:sdtPr>
        <w:sdtContent>
          <w:r w:rsidR="0057610E">
            <w:rPr>
              <w:color w:val="808080" w:themeColor="accent4"/>
              <w:lang w:val="en-US"/>
            </w:rPr>
            <w:t>industry working with renewable sources and energy efficiency</w:t>
          </w:r>
        </w:sdtContent>
      </w:sdt>
    </w:p>
    <w:p w14:paraId="3DF61A7D" w14:textId="77777777" w:rsidR="00DF0189" w:rsidRPr="00513713" w:rsidRDefault="00DF0189" w:rsidP="00DF0189">
      <w:pPr>
        <w:spacing w:after="0" w:line="360" w:lineRule="auto"/>
        <w:ind w:left="2127" w:hanging="2127"/>
        <w:jc w:val="both"/>
        <w:rPr>
          <w:b/>
          <w:color w:val="808080" w:themeColor="accent4"/>
          <w:lang w:val="en-US"/>
        </w:rPr>
      </w:pPr>
      <w:r w:rsidRPr="00453DE9">
        <w:rPr>
          <w:b/>
          <w:lang w:val="en-US"/>
        </w:rPr>
        <w:t>Country addressed</w:t>
      </w:r>
      <w:r w:rsidRPr="00513713">
        <w:rPr>
          <w:b/>
          <w:lang w:val="en-US"/>
        </w:rPr>
        <w:t xml:space="preserve">: </w:t>
      </w:r>
      <w:r w:rsidRPr="00513713">
        <w:rPr>
          <w:b/>
          <w:lang w:val="en-US"/>
        </w:rPr>
        <w:tab/>
      </w:r>
      <w:sdt>
        <w:sdtPr>
          <w:rPr>
            <w:color w:val="808080" w:themeColor="accent4"/>
            <w:lang w:val="en-US"/>
          </w:rPr>
          <w:id w:val="36770145"/>
          <w:placeholder>
            <w:docPart w:val="DefaultPlaceholder_22675703"/>
          </w:placeholder>
          <w:text/>
        </w:sdtPr>
        <w:sdtContent>
          <w:r w:rsidR="007B715C">
            <w:rPr>
              <w:color w:val="808080" w:themeColor="accent4"/>
              <w:lang w:val="en-US"/>
            </w:rPr>
            <w:t>Czech Republic</w:t>
          </w:r>
        </w:sdtContent>
      </w:sdt>
    </w:p>
    <w:p w14:paraId="25630202" w14:textId="599117F2" w:rsidR="00F657AD" w:rsidRPr="008B31BB" w:rsidRDefault="00644EB3" w:rsidP="006569FD">
      <w:pPr>
        <w:spacing w:after="0" w:line="360" w:lineRule="auto"/>
        <w:ind w:left="2127" w:hanging="2127"/>
        <w:jc w:val="both"/>
        <w:rPr>
          <w:b/>
          <w:lang w:val="en-US"/>
        </w:rPr>
      </w:pPr>
      <w:r w:rsidRPr="008B31BB">
        <w:rPr>
          <w:b/>
          <w:lang w:val="en-US"/>
        </w:rPr>
        <w:t xml:space="preserve">Event </w:t>
      </w:r>
      <w:r w:rsidR="00384B38" w:rsidRPr="008B31BB">
        <w:rPr>
          <w:b/>
          <w:lang w:val="en-US"/>
        </w:rPr>
        <w:t>dimension</w:t>
      </w:r>
      <w:r w:rsidRPr="008B31BB">
        <w:rPr>
          <w:b/>
          <w:lang w:val="en-US"/>
        </w:rPr>
        <w:t xml:space="preserve">: </w:t>
      </w:r>
      <w:r w:rsidRPr="008B31BB">
        <w:rPr>
          <w:rFonts w:cs="Calibri"/>
          <w:b/>
          <w:bCs/>
          <w:lang w:val="en-US"/>
        </w:rPr>
        <w:t xml:space="preserve"> </w:t>
      </w:r>
      <w:r w:rsidRPr="008B31BB">
        <w:rPr>
          <w:rFonts w:cs="Calibri"/>
          <w:b/>
          <w:bCs/>
          <w:lang w:val="en-US"/>
        </w:rPr>
        <w:tab/>
      </w:r>
      <w:r w:rsidR="00EF1316" w:rsidRPr="008B31BB">
        <w:rPr>
          <w:rFonts w:cs="Calibri"/>
          <w:b/>
          <w:bCs/>
        </w:rPr>
        <w:object w:dxaOrig="1590" w:dyaOrig="420" w14:anchorId="23CD931B">
          <v:shape id="_x0000_i1189" type="#_x0000_t75" style="width:48pt;height:18.75pt" o:ole="">
            <v:imagedata r:id="rId73" o:title=""/>
          </v:shape>
          <w:control r:id="rId74" w:name="CheckBox621" w:shapeid="_x0000_i1189"/>
        </w:object>
      </w:r>
      <w:r w:rsidR="00EF1316" w:rsidRPr="008B31BB">
        <w:rPr>
          <w:rFonts w:cs="Calibri"/>
          <w:b/>
          <w:bCs/>
        </w:rPr>
        <w:object w:dxaOrig="1590" w:dyaOrig="420" w14:anchorId="20912EC1">
          <v:shape id="_x0000_i1432" type="#_x0000_t75" style="width:61.5pt;height:18.75pt" o:ole="">
            <v:imagedata r:id="rId75" o:title=""/>
          </v:shape>
          <w:control r:id="rId76" w:name="CheckBox6211" w:shapeid="_x0000_i1432"/>
        </w:object>
      </w:r>
      <w:sdt>
        <w:sdtPr>
          <w:rPr>
            <w:rFonts w:cs="Calibri"/>
            <w:b/>
            <w:bCs/>
          </w:rPr>
          <w:id w:val="20029316"/>
          <w:placeholder>
            <w:docPart w:val="4BCA629115584A24841C52DD390F8D9E"/>
          </w:placeholder>
          <w:docPartList>
            <w:docPartGallery w:val="Quick Parts"/>
          </w:docPartList>
        </w:sdtPr>
        <w:sdtContent>
          <w:r w:rsidR="00EF1316" w:rsidRPr="008B31BB">
            <w:rPr>
              <w:rFonts w:cs="Calibri"/>
              <w:b/>
              <w:bCs/>
            </w:rPr>
            <w:object w:dxaOrig="1590" w:dyaOrig="420" w14:anchorId="7CBB6193">
              <v:shape id="_x0000_i1193" type="#_x0000_t75" style="width:54pt;height:18.75pt" o:ole="">
                <v:imagedata r:id="rId77" o:title=""/>
              </v:shape>
              <w:control r:id="rId78" w:name="CheckBox6212" w:shapeid="_x0000_i1193"/>
            </w:object>
          </w:r>
        </w:sdtContent>
      </w:sdt>
      <w:r w:rsidR="00EF1316" w:rsidRPr="008B31BB">
        <w:rPr>
          <w:rFonts w:cs="Calibri"/>
          <w:b/>
          <w:bCs/>
        </w:rPr>
        <w:object w:dxaOrig="1590" w:dyaOrig="420" w14:anchorId="3B9B3ED6">
          <v:shape id="_x0000_i1195" type="#_x0000_t75" style="width:108pt;height:18.75pt" o:ole="">
            <v:imagedata r:id="rId79" o:title=""/>
          </v:shape>
          <w:control r:id="rId80" w:name="CheckBox6213" w:shapeid="_x0000_i1195"/>
        </w:object>
      </w:r>
    </w:p>
    <w:p w14:paraId="6250BCF9" w14:textId="64FE607E" w:rsidR="00FA0FC2" w:rsidRPr="008B31BB" w:rsidRDefault="00FA0FC2" w:rsidP="00384B38">
      <w:pPr>
        <w:spacing w:after="0" w:line="360" w:lineRule="auto"/>
        <w:ind w:left="2127" w:hanging="2127"/>
        <w:rPr>
          <w:rFonts w:cs="Calibri"/>
          <w:b/>
          <w:bCs/>
          <w:i/>
          <w:lang w:val="en-GB"/>
        </w:rPr>
      </w:pPr>
      <w:r w:rsidRPr="008B31BB">
        <w:rPr>
          <w:b/>
          <w:lang w:val="en-GB"/>
        </w:rPr>
        <w:t>Dissemination means</w:t>
      </w:r>
      <w:r w:rsidRPr="008B31BB">
        <w:rPr>
          <w:rFonts w:cs="Calibri"/>
          <w:b/>
          <w:bCs/>
          <w:lang w:val="en-GB"/>
        </w:rPr>
        <w:t xml:space="preserve">: </w:t>
      </w:r>
      <w:r w:rsidRPr="008B31BB">
        <w:rPr>
          <w:rFonts w:cs="Calibri"/>
          <w:b/>
          <w:bCs/>
          <w:lang w:val="en-GB"/>
        </w:rPr>
        <w:tab/>
      </w:r>
      <w:sdt>
        <w:sdtPr>
          <w:rPr>
            <w:color w:val="808080" w:themeColor="accent4"/>
            <w:lang w:val="en-US"/>
          </w:rPr>
          <w:id w:val="-1726984337"/>
          <w:placeholder>
            <w:docPart w:val="D49DD5FA20A049A684F338A41952E958"/>
          </w:placeholder>
          <w:text/>
        </w:sdtPr>
        <w:sdtContent>
          <w:r w:rsidR="00457190">
            <w:rPr>
              <w:color w:val="808080" w:themeColor="accent4"/>
              <w:lang w:val="en-US"/>
            </w:rPr>
            <w:t>direct invitation to participants from companies mail lists, phone calls</w:t>
          </w:r>
        </w:sdtContent>
      </w:sdt>
    </w:p>
    <w:p w14:paraId="4E6E89C7" w14:textId="77777777" w:rsidR="00453DE9" w:rsidRDefault="00453DE9" w:rsidP="00453DE9">
      <w:pPr>
        <w:spacing w:after="0" w:line="360" w:lineRule="auto"/>
        <w:ind w:left="2124" w:hanging="2124"/>
        <w:rPr>
          <w:b/>
          <w:lang w:val="en-GB"/>
        </w:rPr>
      </w:pPr>
      <w:bookmarkStart w:id="0" w:name="_GoBack"/>
      <w:bookmarkEnd w:id="0"/>
    </w:p>
    <w:p w14:paraId="01A871A9" w14:textId="77777777" w:rsidR="007F6CB2" w:rsidRDefault="007F6CB2" w:rsidP="00453DE9">
      <w:pPr>
        <w:spacing w:after="0" w:line="360" w:lineRule="auto"/>
        <w:ind w:left="2124" w:hanging="2124"/>
        <w:rPr>
          <w:b/>
          <w:lang w:val="en-GB"/>
        </w:rPr>
      </w:pPr>
    </w:p>
    <w:p w14:paraId="361D161E" w14:textId="77777777" w:rsidR="00CE14EB" w:rsidRDefault="00CE14EB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14E65FCF" w14:textId="77777777" w:rsidR="007F6CB2" w:rsidRDefault="007F6CB2" w:rsidP="00453DE9">
      <w:pPr>
        <w:spacing w:after="0" w:line="360" w:lineRule="auto"/>
        <w:ind w:left="2124" w:hanging="2124"/>
        <w:rPr>
          <w:b/>
          <w:lang w:val="en-GB"/>
        </w:rPr>
      </w:pPr>
    </w:p>
    <w:p w14:paraId="64F63E25" w14:textId="77777777" w:rsidR="00DA712C" w:rsidRDefault="00DA712C" w:rsidP="00453DE9">
      <w:pPr>
        <w:spacing w:after="0" w:line="360" w:lineRule="auto"/>
        <w:ind w:left="2124" w:hanging="2124"/>
        <w:rPr>
          <w:b/>
          <w:lang w:val="en-GB"/>
        </w:rPr>
      </w:pPr>
    </w:p>
    <w:p w14:paraId="55BB0940" w14:textId="64054745" w:rsidR="005630DC" w:rsidRPr="00617F5D" w:rsidRDefault="005630DC" w:rsidP="00D87A6B">
      <w:pPr>
        <w:spacing w:after="0" w:line="360" w:lineRule="auto"/>
        <w:ind w:left="2126" w:hanging="2126"/>
        <w:rPr>
          <w:b/>
          <w:lang w:val="en-GB"/>
        </w:rPr>
      </w:pPr>
      <w:r w:rsidRPr="008B31BB">
        <w:rPr>
          <w:b/>
          <w:lang w:val="en-GB"/>
        </w:rPr>
        <w:t>Event description</w:t>
      </w:r>
      <w:r w:rsidR="00302570">
        <w:rPr>
          <w:b/>
          <w:lang w:val="en-GB"/>
        </w:rPr>
        <w:t>:</w:t>
      </w:r>
      <w:r w:rsidR="00D87A6B">
        <w:rPr>
          <w:b/>
          <w:lang w:val="en-GB"/>
        </w:rPr>
        <w:tab/>
      </w:r>
      <w:r w:rsidR="00302570">
        <w:rPr>
          <w:rFonts w:ascii="Arial" w:eastAsia="Times New Roman" w:hAnsi="Arial" w:cs="Arial"/>
          <w:sz w:val="19"/>
          <w:szCs w:val="19"/>
          <w:lang w:val="nl-NL" w:eastAsia="nl-NL"/>
        </w:rPr>
        <w:t>Workshop with stakeholders was held on 4th October, 2018</w:t>
      </w:r>
      <w:r w:rsidR="00457190">
        <w:rPr>
          <w:rFonts w:ascii="Arial" w:eastAsia="Times New Roman" w:hAnsi="Arial" w:cs="Arial"/>
          <w:sz w:val="19"/>
          <w:szCs w:val="19"/>
          <w:lang w:val="nl-NL" w:eastAsia="nl-NL"/>
        </w:rPr>
        <w:t xml:space="preserve"> from </w:t>
      </w:r>
      <w:r w:rsidR="00DA0FA5">
        <w:rPr>
          <w:rFonts w:ascii="Arial" w:eastAsia="Times New Roman" w:hAnsi="Arial" w:cs="Arial"/>
          <w:sz w:val="19"/>
          <w:szCs w:val="19"/>
          <w:lang w:val="nl-NL" w:eastAsia="nl-NL"/>
        </w:rPr>
        <w:t xml:space="preserve">16:45 </w:t>
      </w:r>
      <w:r w:rsidR="00457190">
        <w:rPr>
          <w:rFonts w:ascii="Arial" w:eastAsia="Times New Roman" w:hAnsi="Arial" w:cs="Arial"/>
          <w:sz w:val="19"/>
          <w:szCs w:val="19"/>
          <w:lang w:val="nl-NL" w:eastAsia="nl-NL"/>
        </w:rPr>
        <w:t>to</w:t>
      </w:r>
      <w:r w:rsidR="00DA0FA5">
        <w:rPr>
          <w:rFonts w:ascii="Arial" w:eastAsia="Times New Roman" w:hAnsi="Arial" w:cs="Arial"/>
          <w:sz w:val="19"/>
          <w:szCs w:val="19"/>
          <w:lang w:val="nl-NL" w:eastAsia="nl-NL"/>
        </w:rPr>
        <w:t xml:space="preserve"> 18:1</w:t>
      </w:r>
      <w:r w:rsidR="00457190">
        <w:rPr>
          <w:rFonts w:ascii="Arial" w:eastAsia="Times New Roman" w:hAnsi="Arial" w:cs="Arial"/>
          <w:sz w:val="19"/>
          <w:szCs w:val="19"/>
          <w:lang w:val="nl-NL" w:eastAsia="nl-NL"/>
        </w:rPr>
        <w:t>5</w:t>
      </w:r>
      <w:r w:rsidR="00DA0FA5">
        <w:rPr>
          <w:rFonts w:ascii="Arial" w:eastAsia="Times New Roman" w:hAnsi="Arial" w:cs="Arial"/>
          <w:sz w:val="19"/>
          <w:szCs w:val="19"/>
          <w:lang w:val="nl-NL" w:eastAsia="nl-NL"/>
        </w:rPr>
        <w:t xml:space="preserve">. </w:t>
      </w:r>
      <w:r w:rsidR="00C9100F">
        <w:rPr>
          <w:rFonts w:ascii="Arial" w:eastAsia="Times New Roman" w:hAnsi="Arial" w:cs="Arial"/>
          <w:sz w:val="19"/>
          <w:szCs w:val="19"/>
          <w:lang w:val="nl-NL" w:eastAsia="nl-NL"/>
        </w:rPr>
        <w:t>In the first part was presented project E-FIX (presentation in Czech language enclosed), followed by discussion with particitpants (questions about project, presentations of activities which do companies in the field of RES and savings</w:t>
      </w:r>
      <w:r w:rsidR="00457190">
        <w:rPr>
          <w:rFonts w:ascii="Arial" w:eastAsia="Times New Roman" w:hAnsi="Arial" w:cs="Arial"/>
          <w:sz w:val="19"/>
          <w:szCs w:val="19"/>
          <w:lang w:val="nl-NL" w:eastAsia="nl-NL"/>
        </w:rPr>
        <w:t>. It was confirmed</w:t>
      </w:r>
      <w:r w:rsidR="00D87A6B">
        <w:rPr>
          <w:rFonts w:ascii="Arial" w:eastAsia="Times New Roman" w:hAnsi="Arial" w:cs="Arial"/>
          <w:sz w:val="19"/>
          <w:szCs w:val="19"/>
          <w:lang w:val="nl-NL" w:eastAsia="nl-NL"/>
        </w:rPr>
        <w:t xml:space="preserve"> possib</w:t>
      </w:r>
      <w:r w:rsidR="00457190">
        <w:rPr>
          <w:rFonts w:ascii="Arial" w:eastAsia="Times New Roman" w:hAnsi="Arial" w:cs="Arial"/>
          <w:sz w:val="19"/>
          <w:szCs w:val="19"/>
          <w:lang w:val="nl-NL" w:eastAsia="nl-NL"/>
        </w:rPr>
        <w:t>le future</w:t>
      </w:r>
      <w:r w:rsidR="00D87A6B">
        <w:rPr>
          <w:rFonts w:ascii="Arial" w:eastAsia="Times New Roman" w:hAnsi="Arial" w:cs="Arial"/>
          <w:sz w:val="19"/>
          <w:szCs w:val="19"/>
          <w:lang w:val="nl-NL" w:eastAsia="nl-NL"/>
        </w:rPr>
        <w:t xml:space="preserve"> cooperation, especially with Innogy and ČEZ. </w:t>
      </w:r>
    </w:p>
    <w:p w14:paraId="035EC71A" w14:textId="4D1FDA78" w:rsidR="00644EB3" w:rsidRPr="008B31BB" w:rsidRDefault="00644EB3" w:rsidP="00644EB3">
      <w:pPr>
        <w:spacing w:after="0" w:line="360" w:lineRule="auto"/>
        <w:ind w:left="2124" w:hanging="2124"/>
        <w:jc w:val="both"/>
        <w:rPr>
          <w:b/>
          <w:lang w:val="en-GB"/>
        </w:rPr>
      </w:pPr>
      <w:r w:rsidRPr="008B31BB">
        <w:rPr>
          <w:b/>
          <w:lang w:val="en-GB"/>
        </w:rPr>
        <w:t>Webpage</w:t>
      </w:r>
      <w:r w:rsidR="001546DC" w:rsidRPr="008B31BB">
        <w:rPr>
          <w:b/>
          <w:lang w:val="en-GB"/>
        </w:rPr>
        <w:t>:</w:t>
      </w:r>
      <w:r w:rsidR="00B34600">
        <w:rPr>
          <w:b/>
          <w:lang w:val="en-GB"/>
        </w:rPr>
        <w:tab/>
      </w:r>
      <w:r w:rsidR="00617F5D">
        <w:rPr>
          <w:b/>
          <w:lang w:val="en-GB"/>
        </w:rPr>
        <w:t xml:space="preserve"> </w:t>
      </w:r>
      <w:hyperlink r:id="rId81" w:history="1">
        <w:r w:rsidR="00457190" w:rsidRPr="00DF0B08">
          <w:rPr>
            <w:rStyle w:val="Hypertextovodkaz"/>
            <w:b/>
            <w:lang w:val="en-GB"/>
          </w:rPr>
          <w:t>www.jaip.cz</w:t>
        </w:r>
      </w:hyperlink>
      <w:r w:rsidR="00457190">
        <w:rPr>
          <w:b/>
          <w:lang w:val="en-GB"/>
        </w:rPr>
        <w:t>, www.ekoport.cz</w:t>
      </w:r>
    </w:p>
    <w:p w14:paraId="6608E4AB" w14:textId="77777777" w:rsidR="006569FD" w:rsidRPr="008B31BB" w:rsidRDefault="006569FD" w:rsidP="00644EB3">
      <w:pPr>
        <w:spacing w:after="0"/>
        <w:jc w:val="both"/>
        <w:rPr>
          <w:b/>
          <w:lang w:val="en-GB"/>
        </w:rPr>
      </w:pPr>
    </w:p>
    <w:p w14:paraId="7E39651C" w14:textId="77777777" w:rsidR="00FA0FC2" w:rsidRPr="008B31BB" w:rsidRDefault="00FA0FC2" w:rsidP="00FA0FC2">
      <w:pPr>
        <w:spacing w:after="0"/>
        <w:jc w:val="both"/>
        <w:rPr>
          <w:b/>
          <w:lang w:val="en-GB"/>
        </w:rPr>
      </w:pPr>
      <w:r w:rsidRPr="008B31BB">
        <w:rPr>
          <w:b/>
          <w:lang w:val="en-GB"/>
        </w:rPr>
        <w:t>Photos:</w:t>
      </w:r>
      <w:r w:rsidR="00644EB3" w:rsidRPr="008B31BB">
        <w:rPr>
          <w:b/>
          <w:lang w:val="en-GB"/>
        </w:rPr>
        <w:t xml:space="preserve"> </w:t>
      </w:r>
      <w:r w:rsidR="00644EB3" w:rsidRPr="008B31BB">
        <w:rPr>
          <w:b/>
          <w:sz w:val="16"/>
          <w:lang w:val="en-GB"/>
        </w:rPr>
        <w:t>please insert the photo by clicking the icon in the middle of the field</w:t>
      </w:r>
      <w:r w:rsidRPr="008B31BB">
        <w:rPr>
          <w:rStyle w:val="hps"/>
          <w:b/>
          <w:lang w:val="en-GB"/>
        </w:rPr>
        <w:t xml:space="preserve">  </w:t>
      </w:r>
    </w:p>
    <w:p w14:paraId="7AE8E013" w14:textId="77777777" w:rsidR="00513713" w:rsidRDefault="00513713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</w:p>
    <w:p w14:paraId="52E93150" w14:textId="77777777" w:rsidR="007F6CB2" w:rsidRDefault="001C4D44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  <w:sdt>
        <w:sdtPr>
          <w:rPr>
            <w:b/>
            <w:color w:val="808080" w:themeColor="accent4"/>
            <w:lang w:val="en-US"/>
          </w:rPr>
          <w:id w:val="-2135932242"/>
          <w:picture/>
        </w:sdtPr>
        <w:sdtContent>
          <w:r w:rsidR="004B39D9">
            <w:rPr>
              <w:b/>
              <w:noProof/>
              <w:color w:val="808080" w:themeColor="accent4"/>
              <w:lang w:val="pl-PL" w:eastAsia="pl-PL"/>
            </w:rPr>
            <w:drawing>
              <wp:inline distT="0" distB="0" distL="0" distR="0" wp14:anchorId="4DC66A16" wp14:editId="4FE0BFBC">
                <wp:extent cx="1909445" cy="1267937"/>
                <wp:effectExtent l="0" t="0" r="0" b="8890"/>
                <wp:docPr id="408" name="Obraz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1267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1373C0">
        <w:rPr>
          <w:b/>
          <w:color w:val="808080" w:themeColor="accent4"/>
          <w:lang w:val="en-US"/>
        </w:rPr>
        <w:tab/>
      </w:r>
      <w:r w:rsidR="001373C0">
        <w:rPr>
          <w:b/>
          <w:color w:val="808080" w:themeColor="accent4"/>
          <w:lang w:val="en-US"/>
        </w:rPr>
        <w:tab/>
      </w:r>
      <w:r w:rsidR="001373C0">
        <w:rPr>
          <w:b/>
          <w:color w:val="808080" w:themeColor="accent4"/>
          <w:lang w:val="en-US"/>
        </w:rPr>
        <w:tab/>
      </w:r>
      <w:r w:rsidR="001373C0">
        <w:rPr>
          <w:b/>
          <w:color w:val="808080" w:themeColor="accent4"/>
          <w:lang w:val="en-US"/>
        </w:rPr>
        <w:tab/>
      </w:r>
      <w:sdt>
        <w:sdtPr>
          <w:rPr>
            <w:b/>
            <w:color w:val="808080" w:themeColor="accent4"/>
            <w:lang w:val="en-US"/>
          </w:rPr>
          <w:id w:val="-1041670348"/>
          <w:picture/>
        </w:sdtPr>
        <w:sdtContent>
          <w:r w:rsidR="001373C0">
            <w:rPr>
              <w:b/>
              <w:noProof/>
              <w:color w:val="808080" w:themeColor="accent4"/>
              <w:lang w:val="pl-PL" w:eastAsia="pl-PL"/>
            </w:rPr>
            <w:drawing>
              <wp:inline distT="0" distB="0" distL="0" distR="0" wp14:anchorId="7C285ECB" wp14:editId="33C9873C">
                <wp:extent cx="1267964" cy="1909445"/>
                <wp:effectExtent l="0" t="0" r="8890" b="0"/>
                <wp:docPr id="1" name="Obraz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7964" cy="190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BD69D5">
        <w:rPr>
          <w:b/>
          <w:color w:val="808080" w:themeColor="accent4"/>
          <w:lang w:val="en-US"/>
        </w:rPr>
        <w:tab/>
      </w:r>
    </w:p>
    <w:p w14:paraId="5715A001" w14:textId="77777777" w:rsidR="00BD69D5" w:rsidRDefault="00BD69D5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</w:p>
    <w:p w14:paraId="73A82D50" w14:textId="77777777" w:rsidR="00BD69D5" w:rsidRDefault="001C4D44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  <w:sdt>
        <w:sdtPr>
          <w:rPr>
            <w:b/>
            <w:noProof/>
            <w:color w:val="808080" w:themeColor="accent4"/>
            <w:lang w:val="pl-PL" w:eastAsia="pl-PL"/>
          </w:rPr>
          <w:id w:val="1931541364"/>
          <w:picture/>
        </w:sdtPr>
        <w:sdtContent>
          <w:r w:rsidR="00D87A6B" w:rsidRPr="00D87A6B">
            <w:rPr>
              <w:b/>
              <w:noProof/>
              <w:color w:val="808080" w:themeColor="accent4"/>
              <w:lang w:val="pl-PL" w:eastAsia="pl-PL"/>
            </w:rPr>
            <w:drawing>
              <wp:inline distT="0" distB="0" distL="0" distR="0" wp14:anchorId="5555DB71" wp14:editId="59D0654D">
                <wp:extent cx="1268213" cy="1909445"/>
                <wp:effectExtent l="0" t="0" r="8255" b="0"/>
                <wp:docPr id="2" name="Obraz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213" cy="190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BD69D5">
        <w:rPr>
          <w:b/>
          <w:color w:val="808080" w:themeColor="accent4"/>
          <w:lang w:val="en-US"/>
        </w:rPr>
        <w:tab/>
      </w:r>
      <w:r w:rsidR="00BD69D5">
        <w:rPr>
          <w:b/>
          <w:color w:val="808080" w:themeColor="accent4"/>
          <w:lang w:val="en-US"/>
        </w:rPr>
        <w:tab/>
      </w:r>
      <w:r w:rsidR="00BD69D5">
        <w:rPr>
          <w:b/>
          <w:color w:val="808080" w:themeColor="accent4"/>
          <w:lang w:val="en-US"/>
        </w:rPr>
        <w:tab/>
      </w:r>
      <w:r w:rsidR="00BD69D5">
        <w:rPr>
          <w:b/>
          <w:color w:val="808080" w:themeColor="accent4"/>
          <w:lang w:val="en-US"/>
        </w:rPr>
        <w:tab/>
      </w:r>
      <w:sdt>
        <w:sdtPr>
          <w:rPr>
            <w:b/>
            <w:color w:val="808080" w:themeColor="accent4"/>
            <w:lang w:val="en-US"/>
          </w:rPr>
          <w:id w:val="1203437202"/>
          <w:showingPlcHdr/>
          <w:picture/>
        </w:sdtPr>
        <w:sdtContent>
          <w:r w:rsidR="00BD69D5">
            <w:rPr>
              <w:b/>
              <w:noProof/>
              <w:color w:val="808080" w:themeColor="accent4"/>
              <w:lang w:val="pl-PL" w:eastAsia="pl-PL"/>
            </w:rPr>
            <w:drawing>
              <wp:inline distT="0" distB="0" distL="0" distR="0" wp14:anchorId="2ACB205A" wp14:editId="4DA4ED51">
                <wp:extent cx="1909445" cy="1909445"/>
                <wp:effectExtent l="0" t="0" r="0" b="0"/>
                <wp:docPr id="409" name="Obraz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190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5DF45EF" w14:textId="77777777" w:rsidR="007F6CB2" w:rsidRDefault="007F6CB2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</w:p>
    <w:p w14:paraId="318A9CA5" w14:textId="77777777" w:rsidR="007F6CB2" w:rsidRDefault="007F6CB2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</w:p>
    <w:p w14:paraId="2DA82FF9" w14:textId="77777777" w:rsidR="00CE14EB" w:rsidRDefault="00CE14EB">
      <w:pPr>
        <w:rPr>
          <w:b/>
          <w:color w:val="808080" w:themeColor="accent4"/>
          <w:lang w:val="en-US"/>
        </w:rPr>
      </w:pPr>
      <w:r>
        <w:rPr>
          <w:b/>
          <w:color w:val="808080" w:themeColor="accent4"/>
          <w:lang w:val="en-US"/>
        </w:rPr>
        <w:br w:type="page"/>
      </w:r>
    </w:p>
    <w:p w14:paraId="2845289E" w14:textId="77777777" w:rsidR="00D831E1" w:rsidRPr="002C3BAA" w:rsidRDefault="00D831E1" w:rsidP="006569FD">
      <w:pPr>
        <w:spacing w:after="0" w:line="360" w:lineRule="auto"/>
        <w:jc w:val="both"/>
        <w:rPr>
          <w:b/>
          <w:color w:val="808080" w:themeColor="accent4"/>
          <w:lang w:val="en-US"/>
        </w:rPr>
      </w:pPr>
      <w:r w:rsidRPr="002C3BAA">
        <w:rPr>
          <w:b/>
          <w:color w:val="808080" w:themeColor="accent4"/>
          <w:lang w:val="en-US"/>
        </w:rPr>
        <w:lastRenderedPageBreak/>
        <w:t xml:space="preserve">Attachments: </w:t>
      </w:r>
      <w:r w:rsidRPr="002C3BAA">
        <w:rPr>
          <w:b/>
          <w:color w:val="808080" w:themeColor="accent4"/>
          <w:lang w:val="en-US"/>
        </w:rPr>
        <w:tab/>
      </w:r>
      <w:sdt>
        <w:sdtPr>
          <w:rPr>
            <w:b/>
            <w:color w:val="808080" w:themeColor="accent4"/>
            <w:lang w:val="en-GB"/>
          </w:rPr>
          <w:id w:val="36770153"/>
          <w:placeholder>
            <w:docPart w:val="5FE31A74914B4D70A8E80B1052FB3E90"/>
          </w:placeholder>
          <w:showingPlcHdr/>
          <w:text/>
        </w:sdtPr>
        <w:sdtContent>
          <w:r w:rsidR="00E93A7E" w:rsidRPr="002C3BAA">
            <w:rPr>
              <w:rStyle w:val="Zstupntext"/>
              <w:b/>
              <w:color w:val="808080" w:themeColor="accent4"/>
            </w:rPr>
            <w:t>fill in to all email attachments</w:t>
          </w:r>
          <w:r w:rsidRPr="002C3BAA">
            <w:rPr>
              <w:rStyle w:val="Zstupntext"/>
              <w:b/>
              <w:color w:val="808080" w:themeColor="accent4"/>
            </w:rPr>
            <w:t>.</w:t>
          </w:r>
        </w:sdtContent>
      </w:sdt>
    </w:p>
    <w:tbl>
      <w:tblPr>
        <w:tblStyle w:val="Mkatabulky"/>
        <w:tblpPr w:leftFromText="141" w:rightFromText="141" w:vertAnchor="text" w:tblpY="1"/>
        <w:tblOverlap w:val="never"/>
        <w:tblW w:w="9285" w:type="dxa"/>
        <w:tblLayout w:type="fixed"/>
        <w:tblLook w:val="04A0" w:firstRow="1" w:lastRow="0" w:firstColumn="1" w:lastColumn="0" w:noHBand="0" w:noVBand="1"/>
      </w:tblPr>
      <w:tblGrid>
        <w:gridCol w:w="3256"/>
        <w:gridCol w:w="1423"/>
        <w:gridCol w:w="2303"/>
        <w:gridCol w:w="2303"/>
      </w:tblGrid>
      <w:tr w:rsidR="00D831E1" w:rsidRPr="00D347C4" w14:paraId="653437DE" w14:textId="77777777" w:rsidTr="007F6CB2">
        <w:trPr>
          <w:trHeight w:val="377"/>
        </w:trPr>
        <w:tc>
          <w:tcPr>
            <w:tcW w:w="3256" w:type="dxa"/>
            <w:vAlign w:val="center"/>
          </w:tcPr>
          <w:p w14:paraId="003401FB" w14:textId="77777777" w:rsidR="00D831E1" w:rsidRPr="002C3BAA" w:rsidRDefault="00E93A7E" w:rsidP="00513713">
            <w:pPr>
              <w:spacing w:line="360" w:lineRule="auto"/>
              <w:jc w:val="center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t xml:space="preserve">Name of the </w:t>
            </w:r>
            <w:r w:rsidR="00DF0399" w:rsidRPr="002C3BAA">
              <w:rPr>
                <w:b/>
                <w:color w:val="808080" w:themeColor="accent4"/>
                <w:lang w:val="en-US"/>
              </w:rPr>
              <w:t>attachment</w:t>
            </w:r>
          </w:p>
        </w:tc>
        <w:tc>
          <w:tcPr>
            <w:tcW w:w="1423" w:type="dxa"/>
            <w:vAlign w:val="center"/>
          </w:tcPr>
          <w:p w14:paraId="663C9FB8" w14:textId="77777777" w:rsidR="00827554" w:rsidRPr="002C3BAA" w:rsidRDefault="00827554" w:rsidP="007F6CB2">
            <w:pPr>
              <w:spacing w:line="360" w:lineRule="auto"/>
              <w:jc w:val="center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t>Language</w:t>
            </w:r>
          </w:p>
        </w:tc>
        <w:tc>
          <w:tcPr>
            <w:tcW w:w="2303" w:type="dxa"/>
            <w:vAlign w:val="center"/>
          </w:tcPr>
          <w:p w14:paraId="3EC8561F" w14:textId="77777777" w:rsidR="00D831E1" w:rsidRPr="002C3BAA" w:rsidRDefault="00A84CC9" w:rsidP="0065037E">
            <w:pPr>
              <w:jc w:val="center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t>To be placed on the</w:t>
            </w:r>
          </w:p>
          <w:p w14:paraId="269CCA4A" w14:textId="77777777" w:rsidR="0063675E" w:rsidRPr="002C3BAA" w:rsidRDefault="0063675E" w:rsidP="0065037E">
            <w:pPr>
              <w:jc w:val="center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t xml:space="preserve">public </w:t>
            </w:r>
            <w:r w:rsidR="00F5588D">
              <w:rPr>
                <w:b/>
                <w:color w:val="808080" w:themeColor="accent4"/>
                <w:lang w:val="en-US"/>
              </w:rPr>
              <w:t>E-FIX</w:t>
            </w:r>
            <w:r w:rsidRPr="002C3BAA">
              <w:rPr>
                <w:b/>
                <w:color w:val="808080" w:themeColor="accent4"/>
                <w:lang w:val="en-US"/>
              </w:rPr>
              <w:t xml:space="preserve"> web</w:t>
            </w:r>
          </w:p>
        </w:tc>
        <w:tc>
          <w:tcPr>
            <w:tcW w:w="2303" w:type="dxa"/>
            <w:vAlign w:val="center"/>
          </w:tcPr>
          <w:p w14:paraId="6809495B" w14:textId="77777777" w:rsidR="007318A7" w:rsidRDefault="007318A7" w:rsidP="0065037E">
            <w:pPr>
              <w:jc w:val="center"/>
              <w:rPr>
                <w:b/>
                <w:color w:val="808080" w:themeColor="accent4"/>
                <w:lang w:val="en-US"/>
              </w:rPr>
            </w:pPr>
          </w:p>
          <w:p w14:paraId="4750050B" w14:textId="77777777" w:rsidR="00D831E1" w:rsidRDefault="0063675E" w:rsidP="0065037E">
            <w:pPr>
              <w:jc w:val="center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t xml:space="preserve">If “yes” choose the </w:t>
            </w:r>
            <w:r w:rsidR="007318A7">
              <w:rPr>
                <w:b/>
                <w:color w:val="808080" w:themeColor="accent4"/>
                <w:lang w:val="en-US"/>
              </w:rPr>
              <w:t>dissemination mode</w:t>
            </w:r>
          </w:p>
          <w:p w14:paraId="63DE60CB" w14:textId="77777777" w:rsidR="0065037E" w:rsidRPr="002C3BAA" w:rsidRDefault="0065037E" w:rsidP="0065037E">
            <w:pPr>
              <w:jc w:val="center"/>
              <w:rPr>
                <w:b/>
                <w:color w:val="808080" w:themeColor="accent4"/>
                <w:lang w:val="en-US"/>
              </w:rPr>
            </w:pPr>
          </w:p>
        </w:tc>
      </w:tr>
      <w:tr w:rsidR="00D831E1" w:rsidRPr="002C3BAA" w14:paraId="7DA8AE0A" w14:textId="77777777" w:rsidTr="00513713">
        <w:tc>
          <w:tcPr>
            <w:tcW w:w="3256" w:type="dxa"/>
            <w:vAlign w:val="center"/>
          </w:tcPr>
          <w:p w14:paraId="1F501D9C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B312759">
                <v:shape id="_x0000_i1300" type="#_x0000_t75" style="width:108pt;height:21pt" o:ole="">
                  <v:imagedata r:id="rId86" o:title=""/>
                </v:shape>
                <w:control r:id="rId87" w:name="CheckBox5" w:shapeid="_x0000_i1300"/>
              </w:object>
            </w:r>
          </w:p>
        </w:tc>
        <w:tc>
          <w:tcPr>
            <w:tcW w:w="1423" w:type="dxa"/>
            <w:vAlign w:val="center"/>
          </w:tcPr>
          <w:p w14:paraId="5F8CBAF8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34ED9901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37BF62E4">
                <v:shape id="_x0000_i1302" type="#_x0000_t75" style="width:42.75pt;height:21pt" o:ole="">
                  <v:imagedata r:id="rId88" o:title=""/>
                </v:shape>
                <w:control r:id="rId89" w:name="CheckBox27" w:shapeid="_x0000_i1302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4418B56">
                <v:shape id="_x0000_i1304" type="#_x0000_t75" style="width:44.25pt;height:21pt" o:ole="">
                  <v:imagedata r:id="rId90" o:title=""/>
                </v:shape>
                <w:control r:id="rId91" w:name="CheckBox28" w:shapeid="_x0000_i1304"/>
              </w:object>
            </w:r>
          </w:p>
        </w:tc>
        <w:tc>
          <w:tcPr>
            <w:tcW w:w="2303" w:type="dxa"/>
            <w:vAlign w:val="center"/>
          </w:tcPr>
          <w:p w14:paraId="1A139E32" w14:textId="77777777" w:rsidR="0063675E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574035294"/>
                <w:placeholder>
                  <w:docPart w:val="C900E18EB66F4ED2A9D7EA8D69D4B8E3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453DE9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4A013D10" w14:textId="77777777" w:rsidTr="00513713">
        <w:tc>
          <w:tcPr>
            <w:tcW w:w="3256" w:type="dxa"/>
            <w:vAlign w:val="center"/>
          </w:tcPr>
          <w:p w14:paraId="4B29B995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18B3929">
                <v:shape id="_x0000_i1306" type="#_x0000_t75" style="width:146.25pt;height:32.25pt" o:ole="">
                  <v:imagedata r:id="rId92" o:title=""/>
                </v:shape>
                <w:control r:id="rId93" w:name="CheckBox6" w:shapeid="_x0000_i1306"/>
              </w:object>
            </w:r>
          </w:p>
        </w:tc>
        <w:tc>
          <w:tcPr>
            <w:tcW w:w="1423" w:type="dxa"/>
            <w:vAlign w:val="center"/>
          </w:tcPr>
          <w:p w14:paraId="1AC15E06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0740DE4E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51CA857">
                <v:shape id="_x0000_i1308" type="#_x0000_t75" style="width:42.75pt;height:21pt" o:ole="">
                  <v:imagedata r:id="rId88" o:title=""/>
                </v:shape>
                <w:control r:id="rId94" w:name="CheckBox271" w:shapeid="_x0000_i1308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677318A0">
                <v:shape id="_x0000_i1310" type="#_x0000_t75" style="width:44.25pt;height:21pt" o:ole="">
                  <v:imagedata r:id="rId90" o:title=""/>
                </v:shape>
                <w:control r:id="rId95" w:name="CheckBox281" w:shapeid="_x0000_i1310"/>
              </w:object>
            </w:r>
          </w:p>
        </w:tc>
        <w:tc>
          <w:tcPr>
            <w:tcW w:w="2303" w:type="dxa"/>
            <w:vAlign w:val="center"/>
          </w:tcPr>
          <w:p w14:paraId="5E9D0CCF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399835289"/>
                <w:placeholder>
                  <w:docPart w:val="A243D877DE984490928EDAC47C11498D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157003BD" w14:textId="77777777" w:rsidTr="00513713">
        <w:tc>
          <w:tcPr>
            <w:tcW w:w="3256" w:type="dxa"/>
            <w:vAlign w:val="center"/>
          </w:tcPr>
          <w:p w14:paraId="2C905CD0" w14:textId="781E4805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5849841">
                <v:shape id="_x0000_i1436" type="#_x0000_t75" style="width:108pt;height:21pt" o:ole="">
                  <v:imagedata r:id="rId96" o:title=""/>
                </v:shape>
                <w:control r:id="rId97" w:name="CheckBox7" w:shapeid="_x0000_i1436"/>
              </w:object>
            </w:r>
          </w:p>
        </w:tc>
        <w:tc>
          <w:tcPr>
            <w:tcW w:w="1423" w:type="dxa"/>
            <w:vAlign w:val="center"/>
          </w:tcPr>
          <w:p w14:paraId="394574C6" w14:textId="7EC58358" w:rsidR="00D831E1" w:rsidRPr="002C3BAA" w:rsidRDefault="00457190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proofErr w:type="spellStart"/>
            <w:r>
              <w:rPr>
                <w:b/>
                <w:color w:val="808080" w:themeColor="accent4"/>
                <w:lang w:val="en-US"/>
              </w:rPr>
              <w:t>czech</w:t>
            </w:r>
            <w:proofErr w:type="spellEnd"/>
          </w:p>
        </w:tc>
        <w:tc>
          <w:tcPr>
            <w:tcW w:w="2303" w:type="dxa"/>
            <w:vAlign w:val="center"/>
          </w:tcPr>
          <w:p w14:paraId="389DA845" w14:textId="38288042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AD1BF32">
                <v:shape id="_x0000_i1314" type="#_x0000_t75" style="width:42.75pt;height:21pt" o:ole="">
                  <v:imagedata r:id="rId88" o:title=""/>
                </v:shape>
                <w:control r:id="rId98" w:name="CheckBox272" w:shapeid="_x0000_i1314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BA0A2E1">
                <v:shape id="_x0000_i1437" type="#_x0000_t75" style="width:44.25pt;height:21pt" o:ole="">
                  <v:imagedata r:id="rId99" o:title=""/>
                </v:shape>
                <w:control r:id="rId100" w:name="CheckBox282" w:shapeid="_x0000_i1437"/>
              </w:object>
            </w:r>
          </w:p>
        </w:tc>
        <w:tc>
          <w:tcPr>
            <w:tcW w:w="2303" w:type="dxa"/>
            <w:vAlign w:val="center"/>
          </w:tcPr>
          <w:p w14:paraId="134D3ED4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676843774"/>
                <w:placeholder>
                  <w:docPart w:val="A126FA715C044F2CAB96B0181581D6FF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3889631B" w14:textId="77777777" w:rsidTr="00513713">
        <w:tc>
          <w:tcPr>
            <w:tcW w:w="3256" w:type="dxa"/>
            <w:vAlign w:val="center"/>
          </w:tcPr>
          <w:p w14:paraId="054C3065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C9550AD">
                <v:shape id="_x0000_i1318" type="#_x0000_t75" style="width:108pt;height:21pt" o:ole="">
                  <v:imagedata r:id="rId101" o:title=""/>
                </v:shape>
                <w:control r:id="rId102" w:name="CheckBox8" w:shapeid="_x0000_i1318"/>
              </w:object>
            </w:r>
          </w:p>
        </w:tc>
        <w:tc>
          <w:tcPr>
            <w:tcW w:w="1423" w:type="dxa"/>
            <w:vAlign w:val="center"/>
          </w:tcPr>
          <w:p w14:paraId="56E95826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50E79241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1744ECDE">
                <v:shape id="_x0000_i1320" type="#_x0000_t75" style="width:42.75pt;height:21pt" o:ole="">
                  <v:imagedata r:id="rId88" o:title=""/>
                </v:shape>
                <w:control r:id="rId103" w:name="CheckBox2718" w:shapeid="_x0000_i1320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A3FC954">
                <v:shape id="_x0000_i1322" type="#_x0000_t75" style="width:44.25pt;height:21pt" o:ole="">
                  <v:imagedata r:id="rId90" o:title=""/>
                </v:shape>
                <w:control r:id="rId104" w:name="CheckBox2818" w:shapeid="_x0000_i1322"/>
              </w:object>
            </w:r>
          </w:p>
        </w:tc>
        <w:tc>
          <w:tcPr>
            <w:tcW w:w="2303" w:type="dxa"/>
            <w:vAlign w:val="center"/>
          </w:tcPr>
          <w:p w14:paraId="5EE2A965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624532190"/>
                <w:placeholder>
                  <w:docPart w:val="AFBB85ED02B645AE95B32953D49D2EA8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5AFE9CF2" w14:textId="77777777" w:rsidTr="00513713">
        <w:tc>
          <w:tcPr>
            <w:tcW w:w="3256" w:type="dxa"/>
            <w:vAlign w:val="center"/>
          </w:tcPr>
          <w:p w14:paraId="09ABCD5E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C1B7CB3">
                <v:shape id="_x0000_i1324" type="#_x0000_t75" style="width:108pt;height:21pt" o:ole="">
                  <v:imagedata r:id="rId105" o:title=""/>
                </v:shape>
                <w:control r:id="rId106" w:name="CheckBox9" w:shapeid="_x0000_i1324"/>
              </w:object>
            </w:r>
          </w:p>
        </w:tc>
        <w:tc>
          <w:tcPr>
            <w:tcW w:w="1423" w:type="dxa"/>
            <w:vAlign w:val="center"/>
          </w:tcPr>
          <w:p w14:paraId="1EF2385D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4D68F784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158BA90F">
                <v:shape id="_x0000_i1326" type="#_x0000_t75" style="width:42.75pt;height:21pt" o:ole="">
                  <v:imagedata r:id="rId107" o:title=""/>
                </v:shape>
                <w:control r:id="rId108" w:name="CheckBox2719" w:shapeid="_x0000_i1326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9E1699C">
                <v:shape id="_x0000_i1328" type="#_x0000_t75" style="width:44.25pt;height:21pt" o:ole="">
                  <v:imagedata r:id="rId90" o:title=""/>
                </v:shape>
                <w:control r:id="rId109" w:name="CheckBox2819" w:shapeid="_x0000_i1328"/>
              </w:object>
            </w:r>
          </w:p>
        </w:tc>
        <w:tc>
          <w:tcPr>
            <w:tcW w:w="2303" w:type="dxa"/>
            <w:vAlign w:val="center"/>
          </w:tcPr>
          <w:p w14:paraId="4EEC517A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781226038"/>
                <w:placeholder>
                  <w:docPart w:val="D76C419D2B2F4BBCA502183BA29ED9B2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3ACD1AA3" w14:textId="77777777" w:rsidTr="00513713">
        <w:trPr>
          <w:trHeight w:val="690"/>
        </w:trPr>
        <w:tc>
          <w:tcPr>
            <w:tcW w:w="3256" w:type="dxa"/>
            <w:vAlign w:val="center"/>
          </w:tcPr>
          <w:p w14:paraId="74D7D1C4" w14:textId="77777777" w:rsidR="00D831E1" w:rsidRPr="002C3BAA" w:rsidRDefault="00EF1316" w:rsidP="000A32DE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79D5240">
                <v:shape id="_x0000_i1330" type="#_x0000_t75" style="width:142.5pt;height:35.25pt" o:ole="">
                  <v:imagedata r:id="rId110" o:title=""/>
                </v:shape>
                <w:control r:id="rId111" w:name="CheckBox10" w:shapeid="_x0000_i1330"/>
              </w:object>
            </w:r>
          </w:p>
        </w:tc>
        <w:tc>
          <w:tcPr>
            <w:tcW w:w="1423" w:type="dxa"/>
            <w:vAlign w:val="center"/>
          </w:tcPr>
          <w:p w14:paraId="169754F3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46A2B4C9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9692D26">
                <v:shape id="_x0000_i1332" type="#_x0000_t75" style="width:42.75pt;height:21pt" o:ole="">
                  <v:imagedata r:id="rId88" o:title=""/>
                </v:shape>
                <w:control r:id="rId112" w:name="CheckBox2720" w:shapeid="_x0000_i1332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2F60B15">
                <v:shape id="_x0000_i1334" type="#_x0000_t75" style="width:44.25pt;height:21pt" o:ole="">
                  <v:imagedata r:id="rId90" o:title=""/>
                </v:shape>
                <w:control r:id="rId113" w:name="CheckBox2820" w:shapeid="_x0000_i1334"/>
              </w:object>
            </w:r>
          </w:p>
        </w:tc>
        <w:tc>
          <w:tcPr>
            <w:tcW w:w="2303" w:type="dxa"/>
            <w:vAlign w:val="center"/>
          </w:tcPr>
          <w:p w14:paraId="6AFE59EF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583680281"/>
                <w:placeholder>
                  <w:docPart w:val="7BD5FED2EE8540E2B785930D1C63A2B6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D831E1" w:rsidRPr="002C3BAA" w14:paraId="1EE34AF3" w14:textId="77777777" w:rsidTr="00513713">
        <w:tc>
          <w:tcPr>
            <w:tcW w:w="3256" w:type="dxa"/>
            <w:vAlign w:val="center"/>
          </w:tcPr>
          <w:p w14:paraId="6983BFF2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413FD45">
                <v:shape id="_x0000_i1336" type="#_x0000_t75" style="width:108pt;height:21pt" o:ole="">
                  <v:imagedata r:id="rId114" o:title=""/>
                </v:shape>
                <w:control r:id="rId115" w:name="CheckBox11" w:shapeid="_x0000_i1336"/>
              </w:object>
            </w:r>
          </w:p>
        </w:tc>
        <w:tc>
          <w:tcPr>
            <w:tcW w:w="1423" w:type="dxa"/>
            <w:vAlign w:val="center"/>
          </w:tcPr>
          <w:p w14:paraId="7E6793DB" w14:textId="77777777" w:rsidR="00D831E1" w:rsidRPr="002C3BAA" w:rsidRDefault="00D831E1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66A03CCE" w14:textId="77777777" w:rsidR="00D831E1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DE81556">
                <v:shape id="_x0000_i1338" type="#_x0000_t75" style="width:42.75pt;height:21pt" o:ole="">
                  <v:imagedata r:id="rId88" o:title=""/>
                </v:shape>
                <w:control r:id="rId116" w:name="CheckBox2721" w:shapeid="_x0000_i1338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B8752D7">
                <v:shape id="_x0000_i1340" type="#_x0000_t75" style="width:44.25pt;height:21pt" o:ole="">
                  <v:imagedata r:id="rId90" o:title=""/>
                </v:shape>
                <w:control r:id="rId117" w:name="CheckBox2821" w:shapeid="_x0000_i1340"/>
              </w:object>
            </w:r>
          </w:p>
        </w:tc>
        <w:tc>
          <w:tcPr>
            <w:tcW w:w="2303" w:type="dxa"/>
            <w:vAlign w:val="center"/>
          </w:tcPr>
          <w:p w14:paraId="2C499B9B" w14:textId="77777777" w:rsidR="00D831E1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1403634200"/>
                <w:placeholder>
                  <w:docPart w:val="B62278F5DC2447F7AB54D8D307A4592E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335CFA" w:rsidRPr="002C3BAA" w14:paraId="237C3C68" w14:textId="77777777" w:rsidTr="000A32DE">
        <w:trPr>
          <w:trHeight w:val="587"/>
        </w:trPr>
        <w:tc>
          <w:tcPr>
            <w:tcW w:w="3256" w:type="dxa"/>
            <w:vAlign w:val="center"/>
          </w:tcPr>
          <w:p w14:paraId="10BF0441" w14:textId="77777777" w:rsidR="002C3BAA" w:rsidRPr="002C3BAA" w:rsidRDefault="00EF1316" w:rsidP="000A32DE">
            <w:pPr>
              <w:spacing w:line="360" w:lineRule="auto"/>
              <w:jc w:val="both"/>
              <w:rPr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181F0B2">
                <v:shape id="_x0000_i1342" type="#_x0000_t75" style="width:108pt;height:21pt" o:ole="">
                  <v:imagedata r:id="rId118" o:title=""/>
                </v:shape>
                <w:control r:id="rId119" w:name="CheckBox12" w:shapeid="_x0000_i1342"/>
              </w:object>
            </w:r>
          </w:p>
        </w:tc>
        <w:tc>
          <w:tcPr>
            <w:tcW w:w="1423" w:type="dxa"/>
            <w:vAlign w:val="center"/>
          </w:tcPr>
          <w:p w14:paraId="0B12D907" w14:textId="77777777" w:rsidR="00335CFA" w:rsidRPr="002C3BAA" w:rsidRDefault="00335C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6D1CA9D9" w14:textId="77777777" w:rsidR="00335C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0FBE0C4">
                <v:shape id="_x0000_i1344" type="#_x0000_t75" style="width:42.75pt;height:21pt" o:ole="">
                  <v:imagedata r:id="rId88" o:title=""/>
                </v:shape>
                <w:control r:id="rId120" w:name="CheckBox2717" w:shapeid="_x0000_i1344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9EA7BAB">
                <v:shape id="_x0000_i1346" type="#_x0000_t75" style="width:44.25pt;height:21pt" o:ole="">
                  <v:imagedata r:id="rId90" o:title=""/>
                </v:shape>
                <w:control r:id="rId121" w:name="CheckBox2817" w:shapeid="_x0000_i1346"/>
              </w:object>
            </w:r>
          </w:p>
        </w:tc>
        <w:tc>
          <w:tcPr>
            <w:tcW w:w="2303" w:type="dxa"/>
            <w:vAlign w:val="center"/>
          </w:tcPr>
          <w:p w14:paraId="7FACCE88" w14:textId="77777777" w:rsidR="00335C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838456317"/>
                <w:placeholder>
                  <w:docPart w:val="27C29A282904450DA1D1813D316F3C51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335CFA" w:rsidRPr="002C3BAA" w14:paraId="54F87CAA" w14:textId="77777777" w:rsidTr="00513713">
        <w:tc>
          <w:tcPr>
            <w:tcW w:w="3256" w:type="dxa"/>
            <w:vAlign w:val="center"/>
          </w:tcPr>
          <w:p w14:paraId="70262524" w14:textId="77777777" w:rsidR="00335CFA" w:rsidRPr="002C3BAA" w:rsidRDefault="00EF1316" w:rsidP="00513713">
            <w:pPr>
              <w:spacing w:line="360" w:lineRule="auto"/>
              <w:jc w:val="both"/>
              <w:rPr>
                <w:color w:val="808080" w:themeColor="accent4"/>
                <w:lang w:val="en-US"/>
              </w:rPr>
            </w:pPr>
            <w:r w:rsidRPr="002C3BAA">
              <w:rPr>
                <w:color w:val="808080" w:themeColor="accent4"/>
                <w:lang w:val="en-US"/>
              </w:rPr>
              <w:object w:dxaOrig="1590" w:dyaOrig="420" w14:anchorId="33973F5D">
                <v:shape id="_x0000_i1348" type="#_x0000_t75" style="width:108pt;height:21pt" o:ole="">
                  <v:imagedata r:id="rId122" o:title=""/>
                </v:shape>
                <w:control r:id="rId123" w:name="CheckBox13" w:shapeid="_x0000_i1348"/>
              </w:object>
            </w:r>
          </w:p>
        </w:tc>
        <w:tc>
          <w:tcPr>
            <w:tcW w:w="1423" w:type="dxa"/>
            <w:vAlign w:val="center"/>
          </w:tcPr>
          <w:p w14:paraId="026BBB3C" w14:textId="77777777" w:rsidR="00335CFA" w:rsidRPr="002C3BAA" w:rsidRDefault="00335C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79FAA8A9" w14:textId="77777777" w:rsidR="00335C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C66B085">
                <v:shape id="_x0000_i1350" type="#_x0000_t75" style="width:42.75pt;height:21pt" o:ole="">
                  <v:imagedata r:id="rId88" o:title=""/>
                </v:shape>
                <w:control r:id="rId124" w:name="CheckBox2716" w:shapeid="_x0000_i1350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1A8EC113">
                <v:shape id="_x0000_i1352" type="#_x0000_t75" style="width:44.25pt;height:21pt" o:ole="">
                  <v:imagedata r:id="rId90" o:title=""/>
                </v:shape>
                <w:control r:id="rId125" w:name="CheckBox2816" w:shapeid="_x0000_i1352"/>
              </w:object>
            </w:r>
          </w:p>
        </w:tc>
        <w:tc>
          <w:tcPr>
            <w:tcW w:w="2303" w:type="dxa"/>
            <w:vAlign w:val="center"/>
          </w:tcPr>
          <w:p w14:paraId="2025609F" w14:textId="77777777" w:rsidR="00335C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087532511"/>
                <w:placeholder>
                  <w:docPart w:val="A7C917AD216249619281FCB56ABFF347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335CFA" w:rsidRPr="002C3BAA" w14:paraId="7DD913B7" w14:textId="77777777" w:rsidTr="00513713">
        <w:tc>
          <w:tcPr>
            <w:tcW w:w="3256" w:type="dxa"/>
            <w:vAlign w:val="center"/>
          </w:tcPr>
          <w:p w14:paraId="5BD37BD8" w14:textId="77777777" w:rsidR="00335C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191B8D0">
                <v:shape id="_x0000_i1354" type="#_x0000_t75" style="width:108pt;height:21pt" o:ole="">
                  <v:imagedata r:id="rId126" o:title=""/>
                </v:shape>
                <w:control r:id="rId127" w:name="CheckBox14" w:shapeid="_x0000_i1354"/>
              </w:object>
            </w:r>
          </w:p>
        </w:tc>
        <w:tc>
          <w:tcPr>
            <w:tcW w:w="1423" w:type="dxa"/>
            <w:vAlign w:val="center"/>
          </w:tcPr>
          <w:p w14:paraId="5B42F17F" w14:textId="4465F1BB" w:rsidR="00335CFA" w:rsidRPr="002C3BAA" w:rsidRDefault="00457190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>
              <w:rPr>
                <w:b/>
                <w:color w:val="808080" w:themeColor="accent4"/>
                <w:lang w:val="en-US"/>
              </w:rPr>
              <w:t>Czech</w:t>
            </w:r>
          </w:p>
        </w:tc>
        <w:tc>
          <w:tcPr>
            <w:tcW w:w="2303" w:type="dxa"/>
            <w:vAlign w:val="center"/>
          </w:tcPr>
          <w:p w14:paraId="323781C9" w14:textId="5181028D" w:rsidR="00335C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E6BE544">
                <v:shape id="_x0000_i1435" type="#_x0000_t75" style="width:42.75pt;height:21pt" o:ole="">
                  <v:imagedata r:id="rId88" o:title=""/>
                </v:shape>
                <w:control r:id="rId128" w:name="CheckBox2715" w:shapeid="_x0000_i1435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C475C84">
                <v:shape id="_x0000_i1434" type="#_x0000_t75" style="width:44.25pt;height:21pt" o:ole="">
                  <v:imagedata r:id="rId99" o:title=""/>
                </v:shape>
                <w:control r:id="rId129" w:name="CheckBox2815" w:shapeid="_x0000_i1434"/>
              </w:object>
            </w:r>
          </w:p>
        </w:tc>
        <w:tc>
          <w:tcPr>
            <w:tcW w:w="2303" w:type="dxa"/>
            <w:vAlign w:val="center"/>
          </w:tcPr>
          <w:p w14:paraId="167ABE09" w14:textId="77777777" w:rsidR="00335C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740374997"/>
                <w:placeholder>
                  <w:docPart w:val="EB8AD0090891482098275F0A77BD8CBE"/>
                </w:placeholder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D87A6B">
                  <w:rPr>
                    <w:b/>
                    <w:color w:val="808080" w:themeColor="accent4"/>
                    <w:lang w:val="en-US"/>
                  </w:rPr>
                  <w:t>Events</w:t>
                </w:r>
              </w:sdtContent>
            </w:sdt>
          </w:p>
        </w:tc>
      </w:tr>
      <w:tr w:rsidR="00902267" w:rsidRPr="002C3BAA" w14:paraId="366649E4" w14:textId="77777777" w:rsidTr="00513713">
        <w:tc>
          <w:tcPr>
            <w:tcW w:w="3256" w:type="dxa"/>
            <w:vAlign w:val="center"/>
          </w:tcPr>
          <w:p w14:paraId="0BD65961" w14:textId="77777777" w:rsidR="00A911BD" w:rsidRPr="00A911BD" w:rsidRDefault="00EF1316" w:rsidP="00513713">
            <w:pPr>
              <w:spacing w:line="360" w:lineRule="auto"/>
              <w:jc w:val="both"/>
              <w:rPr>
                <w:color w:val="808080" w:themeColor="accent4"/>
                <w:lang w:val="en-US"/>
              </w:rPr>
            </w:pPr>
            <w:r w:rsidRPr="00A911BD">
              <w:rPr>
                <w:color w:val="808080" w:themeColor="accent4"/>
                <w:lang w:val="en-US"/>
              </w:rPr>
              <w:object w:dxaOrig="1590" w:dyaOrig="420" w14:anchorId="28B4DC57">
                <v:shape id="_x0000_i1360" type="#_x0000_t75" style="width:108pt;height:21pt" o:ole="">
                  <v:imagedata r:id="rId130" o:title=""/>
                </v:shape>
                <w:control r:id="rId131" w:name="CheckBox15" w:shapeid="_x0000_i1360"/>
              </w:object>
            </w:r>
          </w:p>
        </w:tc>
        <w:tc>
          <w:tcPr>
            <w:tcW w:w="1423" w:type="dxa"/>
            <w:vAlign w:val="center"/>
          </w:tcPr>
          <w:p w14:paraId="392FA87E" w14:textId="77777777" w:rsidR="00902267" w:rsidRPr="002C3BAA" w:rsidRDefault="00902267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745FC3D6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3D75CBC6">
                <v:shape id="_x0000_i1362" type="#_x0000_t75" style="width:42.75pt;height:21pt" o:ole="">
                  <v:imagedata r:id="rId88" o:title=""/>
                </v:shape>
                <w:control r:id="rId132" w:name="CheckBox2714" w:shapeid="_x0000_i1362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6B17406C">
                <v:shape id="_x0000_i1364" type="#_x0000_t75" style="width:44.25pt;height:21pt" o:ole="">
                  <v:imagedata r:id="rId90" o:title=""/>
                </v:shape>
                <w:control r:id="rId133" w:name="CheckBox2814" w:shapeid="_x0000_i1364"/>
              </w:object>
            </w:r>
          </w:p>
        </w:tc>
        <w:tc>
          <w:tcPr>
            <w:tcW w:w="2303" w:type="dxa"/>
            <w:vAlign w:val="center"/>
          </w:tcPr>
          <w:p w14:paraId="18E8CF52" w14:textId="77777777" w:rsidR="00902267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1138221378"/>
                <w:placeholder>
                  <w:docPart w:val="16025A9D8DA24654A526EAAAD325FFB0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902267" w:rsidRPr="002C3BAA" w14:paraId="103DF5F7" w14:textId="77777777" w:rsidTr="00513713">
        <w:tc>
          <w:tcPr>
            <w:tcW w:w="3256" w:type="dxa"/>
            <w:vAlign w:val="center"/>
          </w:tcPr>
          <w:p w14:paraId="0D2D8626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60F52BC">
                <v:shape id="_x0000_i1366" type="#_x0000_t75" style="width:108pt;height:21pt" o:ole="">
                  <v:imagedata r:id="rId134" o:title=""/>
                </v:shape>
                <w:control r:id="rId135" w:name="CheckBox16" w:shapeid="_x0000_i1366"/>
              </w:object>
            </w:r>
          </w:p>
        </w:tc>
        <w:tc>
          <w:tcPr>
            <w:tcW w:w="1423" w:type="dxa"/>
            <w:vAlign w:val="center"/>
          </w:tcPr>
          <w:p w14:paraId="26801CE0" w14:textId="77777777" w:rsidR="00902267" w:rsidRPr="002C3BAA" w:rsidRDefault="00902267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1BE07247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4E5FEE4">
                <v:shape id="_x0000_i1368" type="#_x0000_t75" style="width:42.75pt;height:21pt" o:ole="">
                  <v:imagedata r:id="rId88" o:title=""/>
                </v:shape>
                <w:control r:id="rId136" w:name="CheckBox2713" w:shapeid="_x0000_i1368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6704FC3">
                <v:shape id="_x0000_i1370" type="#_x0000_t75" style="width:44.25pt;height:21pt" o:ole="">
                  <v:imagedata r:id="rId90" o:title=""/>
                </v:shape>
                <w:control r:id="rId137" w:name="CheckBox2813" w:shapeid="_x0000_i1370"/>
              </w:object>
            </w:r>
          </w:p>
        </w:tc>
        <w:tc>
          <w:tcPr>
            <w:tcW w:w="2303" w:type="dxa"/>
            <w:vAlign w:val="center"/>
          </w:tcPr>
          <w:p w14:paraId="0C8CCA6A" w14:textId="77777777" w:rsidR="00902267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900363364"/>
                <w:placeholder>
                  <w:docPart w:val="06BB0EAA38A141239991F1A71C5813DD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902267" w:rsidRPr="002C3BAA" w14:paraId="4F568AD4" w14:textId="77777777" w:rsidTr="00513713">
        <w:tc>
          <w:tcPr>
            <w:tcW w:w="3256" w:type="dxa"/>
            <w:vAlign w:val="center"/>
          </w:tcPr>
          <w:p w14:paraId="3411B3B6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DB0CAFF">
                <v:shape id="_x0000_i1372" type="#_x0000_t75" style="width:108pt;height:21pt" o:ole="">
                  <v:imagedata r:id="rId138" o:title=""/>
                </v:shape>
                <w:control r:id="rId139" w:name="CheckBox17" w:shapeid="_x0000_i1372"/>
              </w:object>
            </w:r>
          </w:p>
        </w:tc>
        <w:tc>
          <w:tcPr>
            <w:tcW w:w="1423" w:type="dxa"/>
            <w:vAlign w:val="center"/>
          </w:tcPr>
          <w:p w14:paraId="262822B0" w14:textId="77777777" w:rsidR="00902267" w:rsidRPr="002C3BAA" w:rsidRDefault="00902267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6CC77E0B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62688CB3">
                <v:shape id="_x0000_i1374" type="#_x0000_t75" style="width:42.75pt;height:21pt" o:ole="">
                  <v:imagedata r:id="rId140" o:title=""/>
                </v:shape>
                <w:control r:id="rId141" w:name="CheckBox2712" w:shapeid="_x0000_i1374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FEA96BA">
                <v:shape id="_x0000_i1376" type="#_x0000_t75" style="width:44.25pt;height:21pt" o:ole="">
                  <v:imagedata r:id="rId90" o:title=""/>
                </v:shape>
                <w:control r:id="rId142" w:name="CheckBox2812" w:shapeid="_x0000_i1376"/>
              </w:object>
            </w:r>
          </w:p>
        </w:tc>
        <w:tc>
          <w:tcPr>
            <w:tcW w:w="2303" w:type="dxa"/>
            <w:vAlign w:val="center"/>
          </w:tcPr>
          <w:p w14:paraId="3C3B7078" w14:textId="77777777" w:rsidR="00902267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2125303084"/>
                <w:placeholder>
                  <w:docPart w:val="A57C534880C24E758D9523C8BAAF8155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902267" w:rsidRPr="002C3BAA" w14:paraId="17A7D208" w14:textId="77777777" w:rsidTr="00513713">
        <w:tc>
          <w:tcPr>
            <w:tcW w:w="3256" w:type="dxa"/>
            <w:vAlign w:val="center"/>
          </w:tcPr>
          <w:p w14:paraId="4618BBAF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45A54665">
                <v:shape id="_x0000_i1378" type="#_x0000_t75" style="width:108pt;height:21pt" o:ole="">
                  <v:imagedata r:id="rId143" o:title=""/>
                </v:shape>
                <w:control r:id="rId144" w:name="CheckBox18" w:shapeid="_x0000_i1378"/>
              </w:object>
            </w:r>
          </w:p>
        </w:tc>
        <w:tc>
          <w:tcPr>
            <w:tcW w:w="1423" w:type="dxa"/>
            <w:vAlign w:val="center"/>
          </w:tcPr>
          <w:p w14:paraId="3DE50C28" w14:textId="77777777" w:rsidR="00902267" w:rsidRPr="002C3BAA" w:rsidRDefault="00902267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17101D5F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08A6EF3">
                <v:shape id="_x0000_i1380" type="#_x0000_t75" style="width:42.75pt;height:21pt" o:ole="">
                  <v:imagedata r:id="rId88" o:title=""/>
                </v:shape>
                <w:control r:id="rId145" w:name="CheckBox2711" w:shapeid="_x0000_i1380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9CF4D74">
                <v:shape id="_x0000_i1382" type="#_x0000_t75" style="width:44.25pt;height:21pt" o:ole="">
                  <v:imagedata r:id="rId90" o:title=""/>
                </v:shape>
                <w:control r:id="rId146" w:name="CheckBox2811" w:shapeid="_x0000_i1382"/>
              </w:object>
            </w:r>
          </w:p>
        </w:tc>
        <w:tc>
          <w:tcPr>
            <w:tcW w:w="2303" w:type="dxa"/>
            <w:vAlign w:val="center"/>
          </w:tcPr>
          <w:p w14:paraId="604379E3" w14:textId="77777777" w:rsidR="00902267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366278829"/>
                <w:placeholder>
                  <w:docPart w:val="ACE46B64DBAB49298BF6F5727626FC80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902267" w:rsidRPr="002C3BAA" w14:paraId="21216AD0" w14:textId="77777777" w:rsidTr="00513713">
        <w:tc>
          <w:tcPr>
            <w:tcW w:w="3256" w:type="dxa"/>
            <w:vAlign w:val="center"/>
          </w:tcPr>
          <w:p w14:paraId="1C314B35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0DB0147">
                <v:shape id="_x0000_i1384" type="#_x0000_t75" style="width:100.5pt;height:22.5pt" o:ole="">
                  <v:imagedata r:id="rId147" o:title=""/>
                </v:shape>
                <w:control r:id="rId148" w:name="CheckBox19" w:shapeid="_x0000_i1384"/>
              </w:object>
            </w:r>
          </w:p>
        </w:tc>
        <w:tc>
          <w:tcPr>
            <w:tcW w:w="1423" w:type="dxa"/>
            <w:vAlign w:val="center"/>
          </w:tcPr>
          <w:p w14:paraId="2A1F02FA" w14:textId="77777777" w:rsidR="00902267" w:rsidRPr="002C3BAA" w:rsidRDefault="00902267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02C1F8AE" w14:textId="77777777" w:rsidR="00902267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1CCCEC18">
                <v:shape id="_x0000_i1386" type="#_x0000_t75" style="width:42.75pt;height:21pt" o:ole="">
                  <v:imagedata r:id="rId88" o:title=""/>
                </v:shape>
                <w:control r:id="rId149" w:name="CheckBox2710" w:shapeid="_x0000_i1386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C8A0C63">
                <v:shape id="_x0000_i1388" type="#_x0000_t75" style="width:44.25pt;height:21pt" o:ole="">
                  <v:imagedata r:id="rId90" o:title=""/>
                </v:shape>
                <w:control r:id="rId150" w:name="CheckBox2810" w:shapeid="_x0000_i1388"/>
              </w:object>
            </w:r>
          </w:p>
        </w:tc>
        <w:tc>
          <w:tcPr>
            <w:tcW w:w="2303" w:type="dxa"/>
            <w:vAlign w:val="center"/>
          </w:tcPr>
          <w:p w14:paraId="666DE61A" w14:textId="77777777" w:rsidR="00902267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1524513783"/>
                <w:placeholder>
                  <w:docPart w:val="84D97E24E29147CA891279FBB8464F5A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2C3BAA" w14:paraId="6ED55D01" w14:textId="77777777" w:rsidTr="00513713">
        <w:tc>
          <w:tcPr>
            <w:tcW w:w="3256" w:type="dxa"/>
            <w:vAlign w:val="center"/>
          </w:tcPr>
          <w:p w14:paraId="1A0B5F3E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70A3098">
                <v:shape id="_x0000_i1390" type="#_x0000_t75" style="width:108pt;height:21pt" o:ole="">
                  <v:imagedata r:id="rId151" o:title=""/>
                </v:shape>
                <w:control r:id="rId152" w:name="CheckBox20" w:shapeid="_x0000_i1390"/>
              </w:object>
            </w:r>
          </w:p>
        </w:tc>
        <w:tc>
          <w:tcPr>
            <w:tcW w:w="1423" w:type="dxa"/>
            <w:vAlign w:val="center"/>
          </w:tcPr>
          <w:p w14:paraId="41519169" w14:textId="77777777" w:rsidR="00054DFA" w:rsidRPr="002C3BAA" w:rsidRDefault="00054D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71443259" w14:textId="77777777" w:rsidR="003D638B" w:rsidRPr="002C3BAA" w:rsidRDefault="00EF1316" w:rsidP="000A32DE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3CF71029">
                <v:shape id="_x0000_i1392" type="#_x0000_t75" style="width:42.75pt;height:21pt" o:ole="">
                  <v:imagedata r:id="rId88" o:title=""/>
                </v:shape>
                <w:control r:id="rId153" w:name="CheckBox279" w:shapeid="_x0000_i1392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6D33BFAC">
                <v:shape id="_x0000_i1394" type="#_x0000_t75" style="width:44.25pt;height:21pt" o:ole="">
                  <v:imagedata r:id="rId90" o:title=""/>
                </v:shape>
                <w:control r:id="rId154" w:name="CheckBox289" w:shapeid="_x0000_i1394"/>
              </w:object>
            </w:r>
          </w:p>
        </w:tc>
        <w:tc>
          <w:tcPr>
            <w:tcW w:w="2303" w:type="dxa"/>
            <w:vAlign w:val="center"/>
          </w:tcPr>
          <w:p w14:paraId="604C6BED" w14:textId="77777777" w:rsidR="00054D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741833810"/>
                <w:placeholder>
                  <w:docPart w:val="4D95B9FB21B64E1194AFA58FEA248816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2C3BAA" w14:paraId="7E361B8D" w14:textId="77777777" w:rsidTr="00513713">
        <w:tc>
          <w:tcPr>
            <w:tcW w:w="3256" w:type="dxa"/>
            <w:vAlign w:val="center"/>
          </w:tcPr>
          <w:p w14:paraId="0A5DDD83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754D0DF6">
                <v:shape id="_x0000_i1396" type="#_x0000_t75" style="width:108pt;height:22.5pt" o:ole="">
                  <v:imagedata r:id="rId155" o:title=""/>
                </v:shape>
                <w:control r:id="rId156" w:name="CheckBox21" w:shapeid="_x0000_i1396"/>
              </w:object>
            </w:r>
          </w:p>
        </w:tc>
        <w:tc>
          <w:tcPr>
            <w:tcW w:w="1423" w:type="dxa"/>
            <w:vAlign w:val="center"/>
          </w:tcPr>
          <w:p w14:paraId="4E079EAA" w14:textId="77777777" w:rsidR="00054DFA" w:rsidRPr="002C3BAA" w:rsidRDefault="00054D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155EC2D1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81D8689">
                <v:shape id="_x0000_i1398" type="#_x0000_t75" style="width:42.75pt;height:21pt" o:ole="">
                  <v:imagedata r:id="rId157" o:title=""/>
                </v:shape>
                <w:control r:id="rId158" w:name="CheckBox278" w:shapeid="_x0000_i1398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FBF0C77">
                <v:shape id="_x0000_i1400" type="#_x0000_t75" style="width:44.25pt;height:21pt" o:ole="">
                  <v:imagedata r:id="rId90" o:title=""/>
                </v:shape>
                <w:control r:id="rId159" w:name="CheckBox288" w:shapeid="_x0000_i1400"/>
              </w:object>
            </w:r>
          </w:p>
        </w:tc>
        <w:tc>
          <w:tcPr>
            <w:tcW w:w="2303" w:type="dxa"/>
            <w:vAlign w:val="center"/>
          </w:tcPr>
          <w:p w14:paraId="6F648458" w14:textId="77777777" w:rsidR="00054D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718562499"/>
                <w:placeholder>
                  <w:docPart w:val="3CD289160AEF465AB31E089101A5A598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2C3BAA" w14:paraId="25966DBE" w14:textId="77777777" w:rsidTr="00513713">
        <w:tc>
          <w:tcPr>
            <w:tcW w:w="3256" w:type="dxa"/>
            <w:vAlign w:val="center"/>
          </w:tcPr>
          <w:p w14:paraId="7CCBEC86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F4DEAC7">
                <v:shape id="_x0000_i1402" type="#_x0000_t75" style="width:108pt;height:24pt" o:ole="">
                  <v:imagedata r:id="rId160" o:title=""/>
                </v:shape>
                <w:control r:id="rId161" w:name="CheckBox22" w:shapeid="_x0000_i1402"/>
              </w:object>
            </w:r>
          </w:p>
        </w:tc>
        <w:tc>
          <w:tcPr>
            <w:tcW w:w="1423" w:type="dxa"/>
            <w:vAlign w:val="center"/>
          </w:tcPr>
          <w:p w14:paraId="363DDE12" w14:textId="77777777" w:rsidR="00054DFA" w:rsidRPr="002C3BAA" w:rsidRDefault="00054D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7E7D2915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5B349AF3">
                <v:shape id="_x0000_i1404" type="#_x0000_t75" style="width:42.75pt;height:21pt" o:ole="">
                  <v:imagedata r:id="rId88" o:title=""/>
                </v:shape>
                <w:control r:id="rId162" w:name="CheckBox277" w:shapeid="_x0000_i1404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0C294122">
                <v:shape id="_x0000_i1406" type="#_x0000_t75" style="width:44.25pt;height:21pt" o:ole="">
                  <v:imagedata r:id="rId90" o:title=""/>
                </v:shape>
                <w:control r:id="rId163" w:name="CheckBox287" w:shapeid="_x0000_i1406"/>
              </w:object>
            </w:r>
          </w:p>
        </w:tc>
        <w:tc>
          <w:tcPr>
            <w:tcW w:w="2303" w:type="dxa"/>
            <w:vAlign w:val="center"/>
          </w:tcPr>
          <w:p w14:paraId="229E14F3" w14:textId="77777777" w:rsidR="00054D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1270276511"/>
                <w:placeholder>
                  <w:docPart w:val="BD79625C901D4DFAA0E7E1FDB04B43DA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2C3BAA" w14:paraId="4B7601B6" w14:textId="77777777" w:rsidTr="00513713">
        <w:trPr>
          <w:trHeight w:val="672"/>
        </w:trPr>
        <w:tc>
          <w:tcPr>
            <w:tcW w:w="3256" w:type="dxa"/>
            <w:vAlign w:val="center"/>
          </w:tcPr>
          <w:p w14:paraId="16FCE619" w14:textId="77777777" w:rsidR="000A7166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5B47B90">
                <v:shape id="_x0000_i1408" type="#_x0000_t75" style="width:108pt;height:21pt" o:ole="">
                  <v:imagedata r:id="rId164" o:title=""/>
                </v:shape>
                <w:control r:id="rId165" w:name="CheckBox23" w:shapeid="_x0000_i1408"/>
              </w:object>
            </w:r>
          </w:p>
        </w:tc>
        <w:tc>
          <w:tcPr>
            <w:tcW w:w="1423" w:type="dxa"/>
            <w:vAlign w:val="center"/>
          </w:tcPr>
          <w:p w14:paraId="7F13F8E9" w14:textId="77777777" w:rsidR="00054DFA" w:rsidRPr="002C3BAA" w:rsidRDefault="00054DFA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3C410CD0" w14:textId="77777777" w:rsidR="00054DFA" w:rsidRPr="002C3BAA" w:rsidRDefault="00EF1316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17F4FE5C">
                <v:shape id="_x0000_i1410" type="#_x0000_t75" style="width:42.75pt;height:21pt" o:ole="">
                  <v:imagedata r:id="rId88" o:title=""/>
                </v:shape>
                <w:control r:id="rId166" w:name="CheckBox276" w:shapeid="_x0000_i1410"/>
              </w:object>
            </w:r>
            <w:r w:rsidRPr="002C3BAA">
              <w:rPr>
                <w:b/>
                <w:color w:val="808080" w:themeColor="accent4"/>
                <w:lang w:val="en-US"/>
              </w:rPr>
              <w:object w:dxaOrig="1590" w:dyaOrig="420" w14:anchorId="2CCEC7FF">
                <v:shape id="_x0000_i1412" type="#_x0000_t75" style="width:44.25pt;height:21pt" o:ole="">
                  <v:imagedata r:id="rId90" o:title=""/>
                </v:shape>
                <w:control r:id="rId167" w:name="CheckBox286" w:shapeid="_x0000_i1412"/>
              </w:object>
            </w:r>
          </w:p>
        </w:tc>
        <w:tc>
          <w:tcPr>
            <w:tcW w:w="2303" w:type="dxa"/>
            <w:vAlign w:val="center"/>
          </w:tcPr>
          <w:p w14:paraId="26955F4E" w14:textId="77777777" w:rsidR="00054DFA" w:rsidRPr="002C3BAA" w:rsidRDefault="001C4D44" w:rsidP="00513713">
            <w:pPr>
              <w:spacing w:line="360" w:lineRule="auto"/>
              <w:jc w:val="both"/>
              <w:rPr>
                <w:b/>
                <w:color w:val="808080" w:themeColor="accent4"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431791763"/>
                <w:placeholder>
                  <w:docPart w:val="BABE935C557C48F888BD901A34B60465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8B31BB" w14:paraId="07CB36FC" w14:textId="77777777" w:rsidTr="00513713">
        <w:tc>
          <w:tcPr>
            <w:tcW w:w="3256" w:type="dxa"/>
            <w:vAlign w:val="center"/>
          </w:tcPr>
          <w:p w14:paraId="092C7CCF" w14:textId="77777777" w:rsidR="000A7166" w:rsidRPr="008B31BB" w:rsidRDefault="00EF1316" w:rsidP="00513713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lastRenderedPageBreak/>
              <w:object w:dxaOrig="1590" w:dyaOrig="420" w14:anchorId="13DB3A6F">
                <v:shape id="_x0000_i1414" type="#_x0000_t75" style="width:108pt;height:21pt" o:ole="">
                  <v:imagedata r:id="rId168" o:title=""/>
                </v:shape>
                <w:control r:id="rId169" w:name="CheckBox24" w:shapeid="_x0000_i1414"/>
              </w:object>
            </w:r>
          </w:p>
        </w:tc>
        <w:tc>
          <w:tcPr>
            <w:tcW w:w="1423" w:type="dxa"/>
            <w:vAlign w:val="center"/>
          </w:tcPr>
          <w:p w14:paraId="0ABCD4F0" w14:textId="77777777" w:rsidR="00054DFA" w:rsidRPr="008B31BB" w:rsidRDefault="00054DFA" w:rsidP="00513713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0941B676" w14:textId="77777777" w:rsidR="00054DFA" w:rsidRPr="008B31BB" w:rsidRDefault="00EF1316" w:rsidP="00513713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object w:dxaOrig="1590" w:dyaOrig="420" w14:anchorId="5C5D8206">
                <v:shape id="_x0000_i1416" type="#_x0000_t75" style="width:42.75pt;height:21pt" o:ole="">
                  <v:imagedata r:id="rId88" o:title=""/>
                </v:shape>
                <w:control r:id="rId170" w:name="CheckBox275" w:shapeid="_x0000_i1416"/>
              </w:object>
            </w:r>
            <w:r w:rsidRPr="008B31BB">
              <w:rPr>
                <w:b/>
                <w:lang w:val="en-US"/>
              </w:rPr>
              <w:object w:dxaOrig="1590" w:dyaOrig="420" w14:anchorId="0A5207E2">
                <v:shape id="_x0000_i1418" type="#_x0000_t75" style="width:44.25pt;height:21pt" o:ole="">
                  <v:imagedata r:id="rId90" o:title=""/>
                </v:shape>
                <w:control r:id="rId171" w:name="CheckBox285" w:shapeid="_x0000_i1418"/>
              </w:object>
            </w:r>
          </w:p>
        </w:tc>
        <w:tc>
          <w:tcPr>
            <w:tcW w:w="2303" w:type="dxa"/>
            <w:vAlign w:val="center"/>
          </w:tcPr>
          <w:p w14:paraId="390173FB" w14:textId="77777777" w:rsidR="00054DFA" w:rsidRPr="008B31BB" w:rsidRDefault="001C4D44" w:rsidP="00513713">
            <w:pPr>
              <w:spacing w:line="360" w:lineRule="auto"/>
              <w:jc w:val="both"/>
              <w:rPr>
                <w:b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311638150"/>
                <w:placeholder>
                  <w:docPart w:val="316705A0BBE54A028B5269320A6C613E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54DFA" w:rsidRPr="008B31BB" w14:paraId="6E98376D" w14:textId="77777777" w:rsidTr="00513713">
        <w:tc>
          <w:tcPr>
            <w:tcW w:w="3256" w:type="dxa"/>
            <w:vAlign w:val="center"/>
          </w:tcPr>
          <w:p w14:paraId="1A090A03" w14:textId="77777777" w:rsidR="000A7166" w:rsidRPr="008B31BB" w:rsidRDefault="00EF1316" w:rsidP="000A32DE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object w:dxaOrig="1590" w:dyaOrig="420" w14:anchorId="08052B91">
                <v:shape id="_x0000_i1420" type="#_x0000_t75" style="width:108pt;height:26.25pt" o:ole="">
                  <v:imagedata r:id="rId172" o:title=""/>
                </v:shape>
                <w:control r:id="rId173" w:name="CheckBox26" w:shapeid="_x0000_i1420"/>
              </w:object>
            </w:r>
          </w:p>
        </w:tc>
        <w:tc>
          <w:tcPr>
            <w:tcW w:w="1423" w:type="dxa"/>
            <w:vAlign w:val="center"/>
          </w:tcPr>
          <w:p w14:paraId="67D1CBDC" w14:textId="77777777" w:rsidR="00054DFA" w:rsidRPr="008B31BB" w:rsidRDefault="00054DFA" w:rsidP="00513713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7686AEA7" w14:textId="77777777" w:rsidR="00400BD6" w:rsidRPr="008B31BB" w:rsidRDefault="00EF1316" w:rsidP="000A32DE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object w:dxaOrig="1590" w:dyaOrig="420" w14:anchorId="49651192">
                <v:shape id="_x0000_i1422" type="#_x0000_t75" style="width:42.75pt;height:21pt" o:ole="">
                  <v:imagedata r:id="rId88" o:title=""/>
                </v:shape>
                <w:control r:id="rId174" w:name="CheckBox273" w:shapeid="_x0000_i1422"/>
              </w:object>
            </w:r>
            <w:r w:rsidRPr="008B31BB">
              <w:rPr>
                <w:b/>
                <w:lang w:val="en-US"/>
              </w:rPr>
              <w:object w:dxaOrig="1590" w:dyaOrig="420" w14:anchorId="455FFB36">
                <v:shape id="_x0000_i1424" type="#_x0000_t75" style="width:44.25pt;height:21pt" o:ole="">
                  <v:imagedata r:id="rId90" o:title=""/>
                </v:shape>
                <w:control r:id="rId175" w:name="CheckBox283" w:shapeid="_x0000_i1424"/>
              </w:object>
            </w:r>
          </w:p>
        </w:tc>
        <w:tc>
          <w:tcPr>
            <w:tcW w:w="2303" w:type="dxa"/>
            <w:vAlign w:val="center"/>
          </w:tcPr>
          <w:p w14:paraId="27E746EA" w14:textId="77777777" w:rsidR="00054DFA" w:rsidRPr="008B31BB" w:rsidRDefault="001C4D44" w:rsidP="00513713">
            <w:pPr>
              <w:spacing w:line="360" w:lineRule="auto"/>
              <w:jc w:val="both"/>
              <w:rPr>
                <w:b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1801645373"/>
                <w:placeholder>
                  <w:docPart w:val="5886293EB8A34A7E83ADC8AD49CB3EF0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  <w:tr w:rsidR="000A32DE" w:rsidRPr="008B31BB" w14:paraId="7BFB01A0" w14:textId="77777777" w:rsidTr="00D347C4">
        <w:tc>
          <w:tcPr>
            <w:tcW w:w="3256" w:type="dxa"/>
            <w:vAlign w:val="center"/>
          </w:tcPr>
          <w:p w14:paraId="6093482E" w14:textId="77777777" w:rsidR="000A32DE" w:rsidRPr="008B31BB" w:rsidRDefault="000A32DE" w:rsidP="00D347C4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object w:dxaOrig="1590" w:dyaOrig="420" w14:anchorId="0E35130C">
                <v:shape id="_x0000_i1426" type="#_x0000_t75" style="width:108pt;height:21pt" o:ole="">
                  <v:imagedata r:id="rId176" o:title=""/>
                </v:shape>
                <w:control r:id="rId177" w:name="CheckBox251" w:shapeid="_x0000_i1426"/>
              </w:object>
            </w:r>
          </w:p>
        </w:tc>
        <w:tc>
          <w:tcPr>
            <w:tcW w:w="1423" w:type="dxa"/>
            <w:vAlign w:val="center"/>
          </w:tcPr>
          <w:p w14:paraId="0D450905" w14:textId="77777777" w:rsidR="000A32DE" w:rsidRPr="008B31BB" w:rsidRDefault="000A32DE" w:rsidP="00D347C4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2303" w:type="dxa"/>
            <w:vAlign w:val="center"/>
          </w:tcPr>
          <w:p w14:paraId="2C77C568" w14:textId="77777777" w:rsidR="000A32DE" w:rsidRPr="008B31BB" w:rsidRDefault="000A32DE" w:rsidP="00D347C4">
            <w:pPr>
              <w:spacing w:line="360" w:lineRule="auto"/>
              <w:jc w:val="both"/>
              <w:rPr>
                <w:b/>
                <w:lang w:val="en-US"/>
              </w:rPr>
            </w:pPr>
            <w:r w:rsidRPr="008B31BB">
              <w:rPr>
                <w:b/>
                <w:lang w:val="en-US"/>
              </w:rPr>
              <w:object w:dxaOrig="1590" w:dyaOrig="420" w14:anchorId="25287154">
                <v:shape id="_x0000_i1428" type="#_x0000_t75" style="width:42.75pt;height:21pt" o:ole="">
                  <v:imagedata r:id="rId178" o:title=""/>
                </v:shape>
                <w:control r:id="rId179" w:name="CheckBox2741" w:shapeid="_x0000_i1428"/>
              </w:object>
            </w:r>
            <w:r w:rsidRPr="008B31BB">
              <w:rPr>
                <w:b/>
                <w:lang w:val="en-US"/>
              </w:rPr>
              <w:object w:dxaOrig="1590" w:dyaOrig="420" w14:anchorId="1B905F50">
                <v:shape id="_x0000_i1430" type="#_x0000_t75" style="width:44.25pt;height:21pt" o:ole="">
                  <v:imagedata r:id="rId90" o:title=""/>
                </v:shape>
                <w:control r:id="rId180" w:name="CheckBox2841" w:shapeid="_x0000_i1430"/>
              </w:object>
            </w:r>
          </w:p>
        </w:tc>
        <w:tc>
          <w:tcPr>
            <w:tcW w:w="2303" w:type="dxa"/>
            <w:vAlign w:val="center"/>
          </w:tcPr>
          <w:p w14:paraId="09DCF04A" w14:textId="77777777" w:rsidR="000A32DE" w:rsidRPr="008B31BB" w:rsidRDefault="001C4D44" w:rsidP="00D347C4">
            <w:pPr>
              <w:spacing w:line="360" w:lineRule="auto"/>
              <w:jc w:val="both"/>
              <w:rPr>
                <w:b/>
                <w:lang w:val="en-US"/>
              </w:rPr>
            </w:pPr>
            <w:sdt>
              <w:sdtPr>
                <w:rPr>
                  <w:b/>
                  <w:color w:val="808080" w:themeColor="accent4"/>
                  <w:lang w:val="en-US"/>
                </w:rPr>
                <w:alias w:val="choose where to place"/>
                <w:tag w:val="choose where to place"/>
                <w:id w:val="-1420711503"/>
                <w:placeholder>
                  <w:docPart w:val="54F8E4A4374F418993A6F79F2D2C3D5C"/>
                </w:placeholder>
                <w:showingPlcHdr/>
                <w:dropDownList>
                  <w:listItem w:value="Choose value"/>
                  <w:listItem w:displayText="Results" w:value="Results"/>
                  <w:listItem w:displayText="News" w:value="News"/>
                  <w:listItem w:displayText="Events" w:value="Events"/>
                  <w:listItem w:displayText="ASANA" w:value="ASANA"/>
                  <w:listItem w:displayText="Other" w:value="Other"/>
                </w:dropDownList>
              </w:sdtPr>
              <w:sdtContent>
                <w:r w:rsidR="00C27222" w:rsidRPr="002C3BAA">
                  <w:rPr>
                    <w:rStyle w:val="Zstupntext"/>
                    <w:b/>
                    <w:color w:val="808080" w:themeColor="accent4"/>
                  </w:rPr>
                  <w:t>Choose where to place</w:t>
                </w:r>
              </w:sdtContent>
            </w:sdt>
          </w:p>
        </w:tc>
      </w:tr>
    </w:tbl>
    <w:p w14:paraId="677A408C" w14:textId="77777777" w:rsidR="00D831E1" w:rsidRPr="008B31BB" w:rsidRDefault="00513713" w:rsidP="006569FD">
      <w:pPr>
        <w:spacing w:after="0" w:line="360" w:lineRule="auto"/>
        <w:jc w:val="both"/>
        <w:rPr>
          <w:b/>
          <w:lang w:val="en-US"/>
        </w:rPr>
      </w:pPr>
      <w:r>
        <w:rPr>
          <w:b/>
          <w:lang w:val="en-US"/>
        </w:rPr>
        <w:br w:type="textWrapping" w:clear="all"/>
      </w:r>
    </w:p>
    <w:p w14:paraId="580B2A94" w14:textId="77777777" w:rsidR="00FA0FC2" w:rsidRPr="008B31BB" w:rsidRDefault="00FA0FC2" w:rsidP="006569FD">
      <w:pPr>
        <w:spacing w:after="0" w:line="360" w:lineRule="auto"/>
        <w:jc w:val="both"/>
        <w:rPr>
          <w:rFonts w:cs="Calibri"/>
          <w:b/>
          <w:bCs/>
          <w:i/>
          <w:szCs w:val="32"/>
          <w:lang w:val="en-GB"/>
        </w:rPr>
      </w:pPr>
      <w:r w:rsidRPr="008B31BB">
        <w:rPr>
          <w:b/>
          <w:lang w:val="en-GB"/>
        </w:rPr>
        <w:t>Press releases</w:t>
      </w:r>
      <w:r w:rsidR="001546DC" w:rsidRPr="008B31BB">
        <w:rPr>
          <w:b/>
          <w:lang w:val="en-GB"/>
        </w:rPr>
        <w:t>:</w:t>
      </w:r>
      <w:r w:rsidRPr="008B31BB">
        <w:rPr>
          <w:b/>
          <w:lang w:val="en-GB"/>
        </w:rPr>
        <w:tab/>
      </w:r>
      <w:r w:rsidRPr="008B31BB">
        <w:rPr>
          <w:b/>
          <w:lang w:val="en-GB"/>
        </w:rPr>
        <w:tab/>
      </w:r>
      <w:sdt>
        <w:sdtPr>
          <w:rPr>
            <w:b/>
            <w:lang w:val="en-GB"/>
          </w:rPr>
          <w:id w:val="15045214"/>
          <w:placeholder>
            <w:docPart w:val="49144ACE7B1E4A1D9A320DACBCA912AF"/>
          </w:placeholder>
          <w:temporary/>
          <w:showingPlcHdr/>
        </w:sdtPr>
        <w:sdtContent>
          <w:r w:rsidR="005630DC" w:rsidRPr="008B31BB">
            <w:rPr>
              <w:rStyle w:val="Zstupntext"/>
              <w:b/>
              <w:lang w:val="en-GB"/>
            </w:rPr>
            <w:t>copies of a</w:t>
          </w:r>
          <w:r w:rsidR="006569FD" w:rsidRPr="008B31BB">
            <w:rPr>
              <w:rStyle w:val="Zstupntext"/>
              <w:b/>
              <w:lang w:val="en-GB"/>
            </w:rPr>
            <w:t>rticles/releases or internet links with materials</w:t>
          </w:r>
        </w:sdtContent>
      </w:sdt>
    </w:p>
    <w:p w14:paraId="3F6D42F0" w14:textId="77777777" w:rsidR="002C3BAA" w:rsidRPr="002C3BAA" w:rsidRDefault="002C3BAA" w:rsidP="006569FD">
      <w:pPr>
        <w:spacing w:after="0" w:line="360" w:lineRule="auto"/>
        <w:jc w:val="both"/>
        <w:rPr>
          <w:b/>
          <w:lang w:val="en-GB"/>
        </w:rPr>
      </w:pPr>
    </w:p>
    <w:p w14:paraId="5DADBC7D" w14:textId="77777777" w:rsidR="00FA0FC2" w:rsidRPr="008B31BB" w:rsidRDefault="00FA0FC2" w:rsidP="006569FD">
      <w:pPr>
        <w:spacing w:after="0" w:line="360" w:lineRule="auto"/>
        <w:jc w:val="both"/>
        <w:rPr>
          <w:b/>
          <w:lang w:val="en-GB"/>
        </w:rPr>
      </w:pPr>
      <w:r w:rsidRPr="008B31BB">
        <w:rPr>
          <w:b/>
          <w:lang w:val="en-GB"/>
        </w:rPr>
        <w:t>Other attachments</w:t>
      </w:r>
      <w:r w:rsidR="001546DC" w:rsidRPr="008B31BB">
        <w:rPr>
          <w:b/>
          <w:lang w:val="en-GB"/>
        </w:rPr>
        <w:t>:</w:t>
      </w:r>
      <w:r w:rsidRPr="008B31BB">
        <w:rPr>
          <w:b/>
          <w:lang w:val="en-GB"/>
        </w:rPr>
        <w:tab/>
      </w:r>
      <w:sdt>
        <w:sdtPr>
          <w:rPr>
            <w:b/>
            <w:lang w:val="en-GB"/>
          </w:rPr>
          <w:id w:val="15045205"/>
          <w:placeholder>
            <w:docPart w:val="47E914FC904E4CB3B98010FCAB002254"/>
          </w:placeholder>
          <w:temporary/>
          <w:showingPlcHdr/>
        </w:sdtPr>
        <w:sdtContent>
          <w:r w:rsidR="005630DC" w:rsidRPr="008B31BB">
            <w:rPr>
              <w:rStyle w:val="Zstupntext"/>
              <w:b/>
              <w:lang w:val="en-GB"/>
            </w:rPr>
            <w:t>additional materials related to the event</w:t>
          </w:r>
        </w:sdtContent>
      </w:sdt>
    </w:p>
    <w:p w14:paraId="6D24F64D" w14:textId="77777777" w:rsidR="00204E52" w:rsidRPr="00DA712C" w:rsidRDefault="00204E52" w:rsidP="006569FD">
      <w:pPr>
        <w:spacing w:after="0" w:line="360" w:lineRule="auto"/>
        <w:jc w:val="both"/>
        <w:rPr>
          <w:b/>
          <w:lang w:val="en-GB"/>
        </w:rPr>
      </w:pPr>
    </w:p>
    <w:p w14:paraId="3E09E195" w14:textId="77777777" w:rsidR="00204E52" w:rsidRPr="00204E52" w:rsidRDefault="00204E52" w:rsidP="006569FD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Comments:</w:t>
      </w:r>
      <w:r w:rsidR="00D30639">
        <w:rPr>
          <w:b/>
          <w:lang w:val="en-GB"/>
        </w:rPr>
        <w:t xml:space="preserve"> </w:t>
      </w:r>
      <w:r w:rsidR="004F3F80">
        <w:rPr>
          <w:b/>
          <w:lang w:val="en-GB"/>
        </w:rPr>
        <w:tab/>
      </w:r>
      <w:r w:rsidR="004F3F80">
        <w:rPr>
          <w:b/>
          <w:lang w:val="en-GB"/>
        </w:rPr>
        <w:tab/>
      </w:r>
      <w:sdt>
        <w:sdtPr>
          <w:rPr>
            <w:b/>
            <w:lang w:val="en-GB"/>
          </w:rPr>
          <w:id w:val="1315995557"/>
          <w:placeholder>
            <w:docPart w:val="7E949064DF6043699D56A09EC9618187"/>
          </w:placeholder>
          <w:temporary/>
          <w:showingPlcHdr/>
        </w:sdtPr>
        <w:sdtContent>
          <w:r w:rsidR="004F3F80" w:rsidRPr="008B31BB">
            <w:rPr>
              <w:rStyle w:val="Zstupntext"/>
              <w:b/>
              <w:lang w:val="en-GB"/>
            </w:rPr>
            <w:t xml:space="preserve">additional </w:t>
          </w:r>
          <w:r w:rsidR="004F3F80">
            <w:rPr>
              <w:rStyle w:val="Zstupntext"/>
              <w:b/>
              <w:lang w:val="en-GB"/>
            </w:rPr>
            <w:t>information’s</w:t>
          </w:r>
          <w:r w:rsidR="004F3F80" w:rsidRPr="008B31BB">
            <w:rPr>
              <w:rStyle w:val="Zstupntext"/>
              <w:b/>
              <w:lang w:val="en-GB"/>
            </w:rPr>
            <w:t xml:space="preserve"> related to the event</w:t>
          </w:r>
        </w:sdtContent>
      </w:sdt>
    </w:p>
    <w:p w14:paraId="1C1FE37A" w14:textId="77777777" w:rsidR="00204E52" w:rsidRPr="00DA712C" w:rsidRDefault="00204E52" w:rsidP="006569FD">
      <w:pPr>
        <w:spacing w:after="0" w:line="360" w:lineRule="auto"/>
        <w:jc w:val="both"/>
        <w:rPr>
          <w:b/>
          <w:lang w:val="en-GB"/>
        </w:rPr>
      </w:pPr>
    </w:p>
    <w:sectPr w:rsidR="00204E52" w:rsidRPr="00DA712C" w:rsidSect="003E7244">
      <w:headerReference w:type="default" r:id="rId181"/>
      <w:footerReference w:type="default" r:id="rId182"/>
      <w:pgSz w:w="11906" w:h="16838"/>
      <w:pgMar w:top="112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BACB4" w14:textId="77777777" w:rsidR="001C4D44" w:rsidRDefault="001C4D44" w:rsidP="00781C6F">
      <w:pPr>
        <w:spacing w:after="0" w:line="240" w:lineRule="auto"/>
      </w:pPr>
      <w:r>
        <w:separator/>
      </w:r>
    </w:p>
  </w:endnote>
  <w:endnote w:type="continuationSeparator" w:id="0">
    <w:p w14:paraId="6CF74778" w14:textId="77777777" w:rsidR="001C4D44" w:rsidRDefault="001C4D44" w:rsidP="0078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018C" w14:textId="77777777" w:rsidR="001C4D44" w:rsidRDefault="001C4D44">
    <w:pPr>
      <w:pStyle w:val="Zpat"/>
      <w:jc w:val="right"/>
    </w:pPr>
    <w:sdt>
      <w:sdtPr>
        <w:id w:val="350463052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rPr>
                <w:lang w:val="pl-PL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0E433DF" w14:textId="77777777" w:rsidR="001C4D44" w:rsidRPr="00453DE9" w:rsidRDefault="001C4D44" w:rsidP="00453DE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62512" w14:textId="77777777" w:rsidR="001C4D44" w:rsidRDefault="001C4D44" w:rsidP="00781C6F">
      <w:pPr>
        <w:spacing w:after="0" w:line="240" w:lineRule="auto"/>
      </w:pPr>
      <w:r>
        <w:separator/>
      </w:r>
    </w:p>
  </w:footnote>
  <w:footnote w:type="continuationSeparator" w:id="0">
    <w:p w14:paraId="64DA08C4" w14:textId="77777777" w:rsidR="001C4D44" w:rsidRDefault="001C4D44" w:rsidP="0078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A6248" w14:textId="77777777" w:rsidR="001C4D44" w:rsidRDefault="001C4D44" w:rsidP="00781C6F">
    <w:pPr>
      <w:pStyle w:val="Zhlav"/>
      <w:jc w:val="right"/>
    </w:pPr>
    <w:r w:rsidRPr="002C3FA5">
      <w:rPr>
        <w:noProof/>
        <w:lang w:eastAsia="pl-PL"/>
      </w:rPr>
      <w:drawing>
        <wp:inline distT="0" distB="0" distL="0" distR="0" wp14:anchorId="1BA421FB" wp14:editId="02B84C8A">
          <wp:extent cx="5760720" cy="75311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B59DF"/>
    <w:multiLevelType w:val="hybridMultilevel"/>
    <w:tmpl w:val="0E24ED46"/>
    <w:lvl w:ilvl="0" w:tplc="F800A4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615B4"/>
    <w:multiLevelType w:val="hybridMultilevel"/>
    <w:tmpl w:val="A65E0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719"/>
    <w:rsid w:val="00025040"/>
    <w:rsid w:val="00043EC8"/>
    <w:rsid w:val="00054DFA"/>
    <w:rsid w:val="00055E67"/>
    <w:rsid w:val="000737E3"/>
    <w:rsid w:val="00080757"/>
    <w:rsid w:val="000A32DE"/>
    <w:rsid w:val="000A7166"/>
    <w:rsid w:val="000C3053"/>
    <w:rsid w:val="000E16BD"/>
    <w:rsid w:val="000F1F0C"/>
    <w:rsid w:val="001256B0"/>
    <w:rsid w:val="001373C0"/>
    <w:rsid w:val="001546DC"/>
    <w:rsid w:val="0018466A"/>
    <w:rsid w:val="001C4D44"/>
    <w:rsid w:val="001C64F5"/>
    <w:rsid w:val="001D3CA4"/>
    <w:rsid w:val="001D4A59"/>
    <w:rsid w:val="001E3EF9"/>
    <w:rsid w:val="00204E52"/>
    <w:rsid w:val="00215037"/>
    <w:rsid w:val="002333D7"/>
    <w:rsid w:val="0024433C"/>
    <w:rsid w:val="002828EA"/>
    <w:rsid w:val="00297819"/>
    <w:rsid w:val="002C3BAA"/>
    <w:rsid w:val="00302570"/>
    <w:rsid w:val="00335CFA"/>
    <w:rsid w:val="0036057E"/>
    <w:rsid w:val="003639CD"/>
    <w:rsid w:val="00384B38"/>
    <w:rsid w:val="003A3142"/>
    <w:rsid w:val="003D03AA"/>
    <w:rsid w:val="003D638B"/>
    <w:rsid w:val="003E32B7"/>
    <w:rsid w:val="003E7244"/>
    <w:rsid w:val="003F1522"/>
    <w:rsid w:val="00400BD6"/>
    <w:rsid w:val="00425F84"/>
    <w:rsid w:val="00426F8E"/>
    <w:rsid w:val="004431BD"/>
    <w:rsid w:val="00446098"/>
    <w:rsid w:val="00446FEE"/>
    <w:rsid w:val="00453DE9"/>
    <w:rsid w:val="00457190"/>
    <w:rsid w:val="0046041A"/>
    <w:rsid w:val="0046063C"/>
    <w:rsid w:val="0046178E"/>
    <w:rsid w:val="004A1845"/>
    <w:rsid w:val="004A5117"/>
    <w:rsid w:val="004B39D9"/>
    <w:rsid w:val="004D32F0"/>
    <w:rsid w:val="004F3F80"/>
    <w:rsid w:val="00513713"/>
    <w:rsid w:val="00523A6A"/>
    <w:rsid w:val="00544831"/>
    <w:rsid w:val="00552342"/>
    <w:rsid w:val="0055457C"/>
    <w:rsid w:val="00557217"/>
    <w:rsid w:val="005630DC"/>
    <w:rsid w:val="0057610E"/>
    <w:rsid w:val="005773C5"/>
    <w:rsid w:val="005F6953"/>
    <w:rsid w:val="00617F5D"/>
    <w:rsid w:val="0063675E"/>
    <w:rsid w:val="00644EB3"/>
    <w:rsid w:val="0065037E"/>
    <w:rsid w:val="006569FD"/>
    <w:rsid w:val="0069200D"/>
    <w:rsid w:val="006A73EA"/>
    <w:rsid w:val="006E3960"/>
    <w:rsid w:val="0070590D"/>
    <w:rsid w:val="00705F4C"/>
    <w:rsid w:val="007318A7"/>
    <w:rsid w:val="00736871"/>
    <w:rsid w:val="0074071E"/>
    <w:rsid w:val="0074103A"/>
    <w:rsid w:val="007739EE"/>
    <w:rsid w:val="00776D51"/>
    <w:rsid w:val="00781C6F"/>
    <w:rsid w:val="007A2FCC"/>
    <w:rsid w:val="007B4CF3"/>
    <w:rsid w:val="007B715C"/>
    <w:rsid w:val="007D5B48"/>
    <w:rsid w:val="007F404F"/>
    <w:rsid w:val="007F6CB2"/>
    <w:rsid w:val="00804617"/>
    <w:rsid w:val="008054D1"/>
    <w:rsid w:val="00827554"/>
    <w:rsid w:val="00830400"/>
    <w:rsid w:val="0083596B"/>
    <w:rsid w:val="00836780"/>
    <w:rsid w:val="00842D9E"/>
    <w:rsid w:val="008B31BB"/>
    <w:rsid w:val="008D2719"/>
    <w:rsid w:val="008F08D5"/>
    <w:rsid w:val="00902267"/>
    <w:rsid w:val="0094338B"/>
    <w:rsid w:val="00952821"/>
    <w:rsid w:val="00961966"/>
    <w:rsid w:val="00962E5D"/>
    <w:rsid w:val="009E0C8E"/>
    <w:rsid w:val="009F3927"/>
    <w:rsid w:val="009F4D21"/>
    <w:rsid w:val="00A1679C"/>
    <w:rsid w:val="00A2154F"/>
    <w:rsid w:val="00A4308B"/>
    <w:rsid w:val="00A66162"/>
    <w:rsid w:val="00A84CC9"/>
    <w:rsid w:val="00A911BD"/>
    <w:rsid w:val="00A96990"/>
    <w:rsid w:val="00AA5E2B"/>
    <w:rsid w:val="00AC2FAB"/>
    <w:rsid w:val="00AE5104"/>
    <w:rsid w:val="00AF0AF3"/>
    <w:rsid w:val="00B15C44"/>
    <w:rsid w:val="00B31792"/>
    <w:rsid w:val="00B34600"/>
    <w:rsid w:val="00B44E7E"/>
    <w:rsid w:val="00B54F3A"/>
    <w:rsid w:val="00B80E8C"/>
    <w:rsid w:val="00BC06DB"/>
    <w:rsid w:val="00BD69D5"/>
    <w:rsid w:val="00BD7D89"/>
    <w:rsid w:val="00BE73FE"/>
    <w:rsid w:val="00BF0128"/>
    <w:rsid w:val="00BF7537"/>
    <w:rsid w:val="00C12B26"/>
    <w:rsid w:val="00C27222"/>
    <w:rsid w:val="00C32BCD"/>
    <w:rsid w:val="00C405C3"/>
    <w:rsid w:val="00C4301B"/>
    <w:rsid w:val="00C56D56"/>
    <w:rsid w:val="00C678A6"/>
    <w:rsid w:val="00C70FE9"/>
    <w:rsid w:val="00C72E6E"/>
    <w:rsid w:val="00C82917"/>
    <w:rsid w:val="00C9100F"/>
    <w:rsid w:val="00CC0933"/>
    <w:rsid w:val="00CD7680"/>
    <w:rsid w:val="00CE14EB"/>
    <w:rsid w:val="00CF7093"/>
    <w:rsid w:val="00D30639"/>
    <w:rsid w:val="00D347C4"/>
    <w:rsid w:val="00D47E49"/>
    <w:rsid w:val="00D57F63"/>
    <w:rsid w:val="00D65D16"/>
    <w:rsid w:val="00D70EDF"/>
    <w:rsid w:val="00D831E1"/>
    <w:rsid w:val="00D84D5A"/>
    <w:rsid w:val="00D84EBA"/>
    <w:rsid w:val="00D87A6B"/>
    <w:rsid w:val="00D96CC9"/>
    <w:rsid w:val="00DA0FA5"/>
    <w:rsid w:val="00DA712C"/>
    <w:rsid w:val="00DB2BB7"/>
    <w:rsid w:val="00DB3D0A"/>
    <w:rsid w:val="00DC7019"/>
    <w:rsid w:val="00DC78FA"/>
    <w:rsid w:val="00DD7F1E"/>
    <w:rsid w:val="00DF0189"/>
    <w:rsid w:val="00DF0399"/>
    <w:rsid w:val="00E106F7"/>
    <w:rsid w:val="00E55B65"/>
    <w:rsid w:val="00E93A7E"/>
    <w:rsid w:val="00E94862"/>
    <w:rsid w:val="00EA6BF2"/>
    <w:rsid w:val="00ED6137"/>
    <w:rsid w:val="00EF1316"/>
    <w:rsid w:val="00F13D19"/>
    <w:rsid w:val="00F22FA7"/>
    <w:rsid w:val="00F26C52"/>
    <w:rsid w:val="00F26D73"/>
    <w:rsid w:val="00F34C90"/>
    <w:rsid w:val="00F35A71"/>
    <w:rsid w:val="00F5588D"/>
    <w:rsid w:val="00F61B33"/>
    <w:rsid w:val="00F657AD"/>
    <w:rsid w:val="00F76E34"/>
    <w:rsid w:val="00FA0FC2"/>
    <w:rsid w:val="00FD02A8"/>
    <w:rsid w:val="00FF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1D61735"/>
  <w15:docId w15:val="{6A93F476-B21F-41D3-ADF2-C7B29D76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1C6F"/>
    <w:rPr>
      <w:rFonts w:ascii="Calibri" w:eastAsia="Calibri" w:hAnsi="Calibri" w:cs="Times New Roman"/>
      <w:lang w:val="es-E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C06DB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06DB"/>
    <w:pPr>
      <w:spacing w:after="0" w:line="240" w:lineRule="auto"/>
    </w:pPr>
    <w:rPr>
      <w:rFonts w:ascii="Tahoma" w:eastAsiaTheme="minorHAnsi" w:hAnsi="Tahoma" w:cs="Tahoma"/>
      <w:sz w:val="16"/>
      <w:szCs w:val="16"/>
      <w:lang w:val="pl-PL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6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81C6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pl-PL"/>
    </w:rPr>
  </w:style>
  <w:style w:type="character" w:customStyle="1" w:styleId="ZhlavChar">
    <w:name w:val="Záhlaví Char"/>
    <w:basedOn w:val="Standardnpsmoodstavce"/>
    <w:link w:val="Zhlav"/>
    <w:uiPriority w:val="99"/>
    <w:rsid w:val="00781C6F"/>
  </w:style>
  <w:style w:type="paragraph" w:styleId="Zpat">
    <w:name w:val="footer"/>
    <w:basedOn w:val="Normln"/>
    <w:link w:val="ZpatChar"/>
    <w:uiPriority w:val="99"/>
    <w:unhideWhenUsed/>
    <w:rsid w:val="0078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1C6F"/>
  </w:style>
  <w:style w:type="character" w:customStyle="1" w:styleId="hps">
    <w:name w:val="hps"/>
    <w:rsid w:val="00FA0FC2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6E3960"/>
    <w:rPr>
      <w:color w:val="5F5F5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1E1"/>
    <w:pPr>
      <w:ind w:left="720"/>
      <w:contextualSpacing/>
    </w:pPr>
  </w:style>
  <w:style w:type="table" w:styleId="Mkatabulky">
    <w:name w:val="Table Grid"/>
    <w:basedOn w:val="Normlntabulka"/>
    <w:uiPriority w:val="59"/>
    <w:rsid w:val="00D83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457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8.xml"/><Relationship Id="rId117" Type="http://schemas.openxmlformats.org/officeDocument/2006/relationships/control" Target="activeX/activeX56.xml"/><Relationship Id="rId21" Type="http://schemas.openxmlformats.org/officeDocument/2006/relationships/image" Target="media/image6.wmf"/><Relationship Id="rId42" Type="http://schemas.openxmlformats.org/officeDocument/2006/relationships/control" Target="activeX/activeX16.xml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control" Target="activeX/activeX29.xml"/><Relationship Id="rId84" Type="http://schemas.openxmlformats.org/officeDocument/2006/relationships/image" Target="media/image38.JPG"/><Relationship Id="rId89" Type="http://schemas.openxmlformats.org/officeDocument/2006/relationships/control" Target="activeX/activeX37.xml"/><Relationship Id="rId112" Type="http://schemas.openxmlformats.org/officeDocument/2006/relationships/control" Target="activeX/activeX52.xml"/><Relationship Id="rId133" Type="http://schemas.openxmlformats.org/officeDocument/2006/relationships/control" Target="activeX/activeX68.xml"/><Relationship Id="rId138" Type="http://schemas.openxmlformats.org/officeDocument/2006/relationships/image" Target="media/image56.wmf"/><Relationship Id="rId154" Type="http://schemas.openxmlformats.org/officeDocument/2006/relationships/control" Target="activeX/activeX83.xml"/><Relationship Id="rId159" Type="http://schemas.openxmlformats.org/officeDocument/2006/relationships/control" Target="activeX/activeX86.xml"/><Relationship Id="rId175" Type="http://schemas.openxmlformats.org/officeDocument/2006/relationships/control" Target="activeX/activeX98.xml"/><Relationship Id="rId170" Type="http://schemas.openxmlformats.org/officeDocument/2006/relationships/control" Target="activeX/activeX94.xml"/><Relationship Id="rId16" Type="http://schemas.openxmlformats.org/officeDocument/2006/relationships/control" Target="activeX/activeX3.xml"/><Relationship Id="rId107" Type="http://schemas.openxmlformats.org/officeDocument/2006/relationships/image" Target="media/image48.wmf"/><Relationship Id="rId11" Type="http://schemas.openxmlformats.org/officeDocument/2006/relationships/image" Target="media/image1.wmf"/><Relationship Id="rId32" Type="http://schemas.openxmlformats.org/officeDocument/2006/relationships/control" Target="activeX/activeX11.xml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control" Target="activeX/activeX24.xml"/><Relationship Id="rId74" Type="http://schemas.openxmlformats.org/officeDocument/2006/relationships/control" Target="activeX/activeX32.xml"/><Relationship Id="rId79" Type="http://schemas.openxmlformats.org/officeDocument/2006/relationships/image" Target="media/image35.wmf"/><Relationship Id="rId102" Type="http://schemas.openxmlformats.org/officeDocument/2006/relationships/control" Target="activeX/activeX45.xml"/><Relationship Id="rId123" Type="http://schemas.openxmlformats.org/officeDocument/2006/relationships/control" Target="activeX/activeX60.xml"/><Relationship Id="rId128" Type="http://schemas.openxmlformats.org/officeDocument/2006/relationships/control" Target="activeX/activeX64.xml"/><Relationship Id="rId144" Type="http://schemas.openxmlformats.org/officeDocument/2006/relationships/control" Target="activeX/activeX75.xml"/><Relationship Id="rId149" Type="http://schemas.openxmlformats.org/officeDocument/2006/relationships/control" Target="activeX/activeX79.xml"/><Relationship Id="rId5" Type="http://schemas.openxmlformats.org/officeDocument/2006/relationships/numbering" Target="numbering.xml"/><Relationship Id="rId90" Type="http://schemas.openxmlformats.org/officeDocument/2006/relationships/image" Target="media/image42.wmf"/><Relationship Id="rId95" Type="http://schemas.openxmlformats.org/officeDocument/2006/relationships/control" Target="activeX/activeX41.xml"/><Relationship Id="rId160" Type="http://schemas.openxmlformats.org/officeDocument/2006/relationships/image" Target="media/image63.wmf"/><Relationship Id="rId165" Type="http://schemas.openxmlformats.org/officeDocument/2006/relationships/control" Target="activeX/activeX90.xml"/><Relationship Id="rId181" Type="http://schemas.openxmlformats.org/officeDocument/2006/relationships/header" Target="header1.xml"/><Relationship Id="rId22" Type="http://schemas.openxmlformats.org/officeDocument/2006/relationships/control" Target="activeX/activeX6.xml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control" Target="activeX/activeX19.xml"/><Relationship Id="rId64" Type="http://schemas.openxmlformats.org/officeDocument/2006/relationships/control" Target="activeX/activeX27.xml"/><Relationship Id="rId69" Type="http://schemas.openxmlformats.org/officeDocument/2006/relationships/image" Target="media/image30.wmf"/><Relationship Id="rId113" Type="http://schemas.openxmlformats.org/officeDocument/2006/relationships/control" Target="activeX/activeX53.xml"/><Relationship Id="rId118" Type="http://schemas.openxmlformats.org/officeDocument/2006/relationships/image" Target="media/image51.wmf"/><Relationship Id="rId134" Type="http://schemas.openxmlformats.org/officeDocument/2006/relationships/image" Target="media/image55.wmf"/><Relationship Id="rId139" Type="http://schemas.openxmlformats.org/officeDocument/2006/relationships/control" Target="activeX/activeX72.xml"/><Relationship Id="rId80" Type="http://schemas.openxmlformats.org/officeDocument/2006/relationships/control" Target="activeX/activeX35.xml"/><Relationship Id="rId85" Type="http://schemas.openxmlformats.org/officeDocument/2006/relationships/image" Target="media/image39.png"/><Relationship Id="rId150" Type="http://schemas.openxmlformats.org/officeDocument/2006/relationships/control" Target="activeX/activeX80.xml"/><Relationship Id="rId155" Type="http://schemas.openxmlformats.org/officeDocument/2006/relationships/image" Target="media/image61.wmf"/><Relationship Id="rId171" Type="http://schemas.openxmlformats.org/officeDocument/2006/relationships/control" Target="activeX/activeX95.xml"/><Relationship Id="rId176" Type="http://schemas.openxmlformats.org/officeDocument/2006/relationships/image" Target="media/image67.wmf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33" Type="http://schemas.openxmlformats.org/officeDocument/2006/relationships/image" Target="media/image12.wmf"/><Relationship Id="rId38" Type="http://schemas.openxmlformats.org/officeDocument/2006/relationships/control" Target="activeX/activeX14.xml"/><Relationship Id="rId59" Type="http://schemas.openxmlformats.org/officeDocument/2006/relationships/image" Target="media/image25.wmf"/><Relationship Id="rId103" Type="http://schemas.openxmlformats.org/officeDocument/2006/relationships/control" Target="activeX/activeX46.xml"/><Relationship Id="rId108" Type="http://schemas.openxmlformats.org/officeDocument/2006/relationships/control" Target="activeX/activeX49.xml"/><Relationship Id="rId124" Type="http://schemas.openxmlformats.org/officeDocument/2006/relationships/control" Target="activeX/activeX61.xml"/><Relationship Id="rId129" Type="http://schemas.openxmlformats.org/officeDocument/2006/relationships/control" Target="activeX/activeX65.xml"/><Relationship Id="rId54" Type="http://schemas.openxmlformats.org/officeDocument/2006/relationships/control" Target="activeX/activeX22.xml"/><Relationship Id="rId70" Type="http://schemas.openxmlformats.org/officeDocument/2006/relationships/control" Target="activeX/activeX30.xml"/><Relationship Id="rId75" Type="http://schemas.openxmlformats.org/officeDocument/2006/relationships/image" Target="media/image33.wmf"/><Relationship Id="rId91" Type="http://schemas.openxmlformats.org/officeDocument/2006/relationships/control" Target="activeX/activeX38.xml"/><Relationship Id="rId96" Type="http://schemas.openxmlformats.org/officeDocument/2006/relationships/image" Target="media/image44.wmf"/><Relationship Id="rId140" Type="http://schemas.openxmlformats.org/officeDocument/2006/relationships/image" Target="media/image57.wmf"/><Relationship Id="rId145" Type="http://schemas.openxmlformats.org/officeDocument/2006/relationships/control" Target="activeX/activeX76.xml"/><Relationship Id="rId161" Type="http://schemas.openxmlformats.org/officeDocument/2006/relationships/control" Target="activeX/activeX87.xml"/><Relationship Id="rId166" Type="http://schemas.openxmlformats.org/officeDocument/2006/relationships/control" Target="activeX/activeX91.xml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wmf"/><Relationship Id="rId28" Type="http://schemas.openxmlformats.org/officeDocument/2006/relationships/control" Target="activeX/activeX9.xml"/><Relationship Id="rId49" Type="http://schemas.openxmlformats.org/officeDocument/2006/relationships/image" Target="media/image20.wmf"/><Relationship Id="rId114" Type="http://schemas.openxmlformats.org/officeDocument/2006/relationships/image" Target="media/image50.wmf"/><Relationship Id="rId119" Type="http://schemas.openxmlformats.org/officeDocument/2006/relationships/control" Target="activeX/activeX57.xml"/><Relationship Id="rId44" Type="http://schemas.openxmlformats.org/officeDocument/2006/relationships/control" Target="activeX/activeX17.xml"/><Relationship Id="rId60" Type="http://schemas.openxmlformats.org/officeDocument/2006/relationships/control" Target="activeX/activeX25.xml"/><Relationship Id="rId65" Type="http://schemas.openxmlformats.org/officeDocument/2006/relationships/image" Target="media/image28.wmf"/><Relationship Id="rId81" Type="http://schemas.openxmlformats.org/officeDocument/2006/relationships/hyperlink" Target="http://www.jaip.cz" TargetMode="External"/><Relationship Id="rId86" Type="http://schemas.openxmlformats.org/officeDocument/2006/relationships/image" Target="media/image40.wmf"/><Relationship Id="rId130" Type="http://schemas.openxmlformats.org/officeDocument/2006/relationships/image" Target="media/image54.wmf"/><Relationship Id="rId135" Type="http://schemas.openxmlformats.org/officeDocument/2006/relationships/control" Target="activeX/activeX69.xml"/><Relationship Id="rId151" Type="http://schemas.openxmlformats.org/officeDocument/2006/relationships/image" Target="media/image60.wmf"/><Relationship Id="rId156" Type="http://schemas.openxmlformats.org/officeDocument/2006/relationships/control" Target="activeX/activeX84.xml"/><Relationship Id="rId177" Type="http://schemas.openxmlformats.org/officeDocument/2006/relationships/control" Target="activeX/activeX9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66.wmf"/><Relationship Id="rId180" Type="http://schemas.openxmlformats.org/officeDocument/2006/relationships/control" Target="activeX/activeX101.xml"/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39" Type="http://schemas.openxmlformats.org/officeDocument/2006/relationships/image" Target="media/image15.wmf"/><Relationship Id="rId109" Type="http://schemas.openxmlformats.org/officeDocument/2006/relationships/control" Target="activeX/activeX50.xml"/><Relationship Id="rId34" Type="http://schemas.openxmlformats.org/officeDocument/2006/relationships/control" Target="activeX/activeX12.xml"/><Relationship Id="rId50" Type="http://schemas.openxmlformats.org/officeDocument/2006/relationships/control" Target="activeX/activeX20.xml"/><Relationship Id="rId55" Type="http://schemas.openxmlformats.org/officeDocument/2006/relationships/image" Target="media/image23.wmf"/><Relationship Id="rId76" Type="http://schemas.openxmlformats.org/officeDocument/2006/relationships/control" Target="activeX/activeX33.xml"/><Relationship Id="rId97" Type="http://schemas.openxmlformats.org/officeDocument/2006/relationships/control" Target="activeX/activeX42.xml"/><Relationship Id="rId104" Type="http://schemas.openxmlformats.org/officeDocument/2006/relationships/control" Target="activeX/activeX47.xml"/><Relationship Id="rId120" Type="http://schemas.openxmlformats.org/officeDocument/2006/relationships/control" Target="activeX/activeX58.xml"/><Relationship Id="rId125" Type="http://schemas.openxmlformats.org/officeDocument/2006/relationships/control" Target="activeX/activeX62.xml"/><Relationship Id="rId141" Type="http://schemas.openxmlformats.org/officeDocument/2006/relationships/control" Target="activeX/activeX73.xml"/><Relationship Id="rId146" Type="http://schemas.openxmlformats.org/officeDocument/2006/relationships/control" Target="activeX/activeX77.xml"/><Relationship Id="rId167" Type="http://schemas.openxmlformats.org/officeDocument/2006/relationships/control" Target="activeX/activeX92.xml"/><Relationship Id="rId7" Type="http://schemas.openxmlformats.org/officeDocument/2006/relationships/settings" Target="settings.xml"/><Relationship Id="rId71" Type="http://schemas.openxmlformats.org/officeDocument/2006/relationships/image" Target="media/image31.wmf"/><Relationship Id="rId92" Type="http://schemas.openxmlformats.org/officeDocument/2006/relationships/image" Target="media/image43.wmf"/><Relationship Id="rId162" Type="http://schemas.openxmlformats.org/officeDocument/2006/relationships/control" Target="activeX/activeX88.xml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4" Type="http://schemas.openxmlformats.org/officeDocument/2006/relationships/control" Target="activeX/activeX7.xml"/><Relationship Id="rId40" Type="http://schemas.openxmlformats.org/officeDocument/2006/relationships/control" Target="activeX/activeX15.xml"/><Relationship Id="rId45" Type="http://schemas.openxmlformats.org/officeDocument/2006/relationships/image" Target="media/image18.wmf"/><Relationship Id="rId66" Type="http://schemas.openxmlformats.org/officeDocument/2006/relationships/control" Target="activeX/activeX28.xml"/><Relationship Id="rId87" Type="http://schemas.openxmlformats.org/officeDocument/2006/relationships/control" Target="activeX/activeX36.xml"/><Relationship Id="rId110" Type="http://schemas.openxmlformats.org/officeDocument/2006/relationships/image" Target="media/image49.wmf"/><Relationship Id="rId115" Type="http://schemas.openxmlformats.org/officeDocument/2006/relationships/control" Target="activeX/activeX54.xml"/><Relationship Id="rId131" Type="http://schemas.openxmlformats.org/officeDocument/2006/relationships/control" Target="activeX/activeX66.xml"/><Relationship Id="rId136" Type="http://schemas.openxmlformats.org/officeDocument/2006/relationships/control" Target="activeX/activeX70.xml"/><Relationship Id="rId157" Type="http://schemas.openxmlformats.org/officeDocument/2006/relationships/image" Target="media/image62.wmf"/><Relationship Id="rId178" Type="http://schemas.openxmlformats.org/officeDocument/2006/relationships/image" Target="media/image68.wmf"/><Relationship Id="rId61" Type="http://schemas.openxmlformats.org/officeDocument/2006/relationships/image" Target="media/image26.wmf"/><Relationship Id="rId82" Type="http://schemas.openxmlformats.org/officeDocument/2006/relationships/image" Target="media/image36.JPG"/><Relationship Id="rId152" Type="http://schemas.openxmlformats.org/officeDocument/2006/relationships/control" Target="activeX/activeX81.xml"/><Relationship Id="rId173" Type="http://schemas.openxmlformats.org/officeDocument/2006/relationships/control" Target="activeX/activeX96.xml"/><Relationship Id="rId19" Type="http://schemas.openxmlformats.org/officeDocument/2006/relationships/image" Target="media/image5.wmf"/><Relationship Id="rId14" Type="http://schemas.openxmlformats.org/officeDocument/2006/relationships/control" Target="activeX/activeX2.xml"/><Relationship Id="rId30" Type="http://schemas.openxmlformats.org/officeDocument/2006/relationships/control" Target="activeX/activeX10.xml"/><Relationship Id="rId35" Type="http://schemas.openxmlformats.org/officeDocument/2006/relationships/image" Target="media/image13.wmf"/><Relationship Id="rId56" Type="http://schemas.openxmlformats.org/officeDocument/2006/relationships/control" Target="activeX/activeX23.xml"/><Relationship Id="rId77" Type="http://schemas.openxmlformats.org/officeDocument/2006/relationships/image" Target="media/image34.wmf"/><Relationship Id="rId100" Type="http://schemas.openxmlformats.org/officeDocument/2006/relationships/control" Target="activeX/activeX44.xml"/><Relationship Id="rId105" Type="http://schemas.openxmlformats.org/officeDocument/2006/relationships/image" Target="media/image47.wmf"/><Relationship Id="rId126" Type="http://schemas.openxmlformats.org/officeDocument/2006/relationships/image" Target="media/image53.wmf"/><Relationship Id="rId147" Type="http://schemas.openxmlformats.org/officeDocument/2006/relationships/image" Target="media/image59.wmf"/><Relationship Id="rId168" Type="http://schemas.openxmlformats.org/officeDocument/2006/relationships/image" Target="media/image65.wmf"/><Relationship Id="rId8" Type="http://schemas.openxmlformats.org/officeDocument/2006/relationships/webSettings" Target="webSettings.xml"/><Relationship Id="rId51" Type="http://schemas.openxmlformats.org/officeDocument/2006/relationships/image" Target="media/image21.wmf"/><Relationship Id="rId72" Type="http://schemas.openxmlformats.org/officeDocument/2006/relationships/control" Target="activeX/activeX31.xml"/><Relationship Id="rId93" Type="http://schemas.openxmlformats.org/officeDocument/2006/relationships/control" Target="activeX/activeX39.xml"/><Relationship Id="rId98" Type="http://schemas.openxmlformats.org/officeDocument/2006/relationships/control" Target="activeX/activeX43.xml"/><Relationship Id="rId121" Type="http://schemas.openxmlformats.org/officeDocument/2006/relationships/control" Target="activeX/activeX59.xml"/><Relationship Id="rId142" Type="http://schemas.openxmlformats.org/officeDocument/2006/relationships/control" Target="activeX/activeX74.xml"/><Relationship Id="rId163" Type="http://schemas.openxmlformats.org/officeDocument/2006/relationships/control" Target="activeX/activeX89.xml"/><Relationship Id="rId184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control" Target="activeX/activeX18.xml"/><Relationship Id="rId67" Type="http://schemas.openxmlformats.org/officeDocument/2006/relationships/image" Target="media/image29.wmf"/><Relationship Id="rId116" Type="http://schemas.openxmlformats.org/officeDocument/2006/relationships/control" Target="activeX/activeX55.xml"/><Relationship Id="rId137" Type="http://schemas.openxmlformats.org/officeDocument/2006/relationships/control" Target="activeX/activeX71.xml"/><Relationship Id="rId158" Type="http://schemas.openxmlformats.org/officeDocument/2006/relationships/control" Target="activeX/activeX85.xml"/><Relationship Id="rId20" Type="http://schemas.openxmlformats.org/officeDocument/2006/relationships/control" Target="activeX/activeX5.xml"/><Relationship Id="rId41" Type="http://schemas.openxmlformats.org/officeDocument/2006/relationships/image" Target="media/image16.wmf"/><Relationship Id="rId62" Type="http://schemas.openxmlformats.org/officeDocument/2006/relationships/control" Target="activeX/activeX26.xml"/><Relationship Id="rId83" Type="http://schemas.openxmlformats.org/officeDocument/2006/relationships/image" Target="media/image37.JPG"/><Relationship Id="rId88" Type="http://schemas.openxmlformats.org/officeDocument/2006/relationships/image" Target="media/image41.wmf"/><Relationship Id="rId111" Type="http://schemas.openxmlformats.org/officeDocument/2006/relationships/control" Target="activeX/activeX51.xml"/><Relationship Id="rId132" Type="http://schemas.openxmlformats.org/officeDocument/2006/relationships/control" Target="activeX/activeX67.xml"/><Relationship Id="rId153" Type="http://schemas.openxmlformats.org/officeDocument/2006/relationships/control" Target="activeX/activeX82.xml"/><Relationship Id="rId174" Type="http://schemas.openxmlformats.org/officeDocument/2006/relationships/control" Target="activeX/activeX97.xml"/><Relationship Id="rId179" Type="http://schemas.openxmlformats.org/officeDocument/2006/relationships/control" Target="activeX/activeX100.xml"/><Relationship Id="rId15" Type="http://schemas.openxmlformats.org/officeDocument/2006/relationships/image" Target="media/image3.wmf"/><Relationship Id="rId36" Type="http://schemas.openxmlformats.org/officeDocument/2006/relationships/control" Target="activeX/activeX13.xml"/><Relationship Id="rId57" Type="http://schemas.openxmlformats.org/officeDocument/2006/relationships/image" Target="media/image24.wmf"/><Relationship Id="rId106" Type="http://schemas.openxmlformats.org/officeDocument/2006/relationships/control" Target="activeX/activeX48.xml"/><Relationship Id="rId127" Type="http://schemas.openxmlformats.org/officeDocument/2006/relationships/control" Target="activeX/activeX63.xml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52" Type="http://schemas.openxmlformats.org/officeDocument/2006/relationships/control" Target="activeX/activeX21.xml"/><Relationship Id="rId73" Type="http://schemas.openxmlformats.org/officeDocument/2006/relationships/image" Target="media/image32.wmf"/><Relationship Id="rId78" Type="http://schemas.openxmlformats.org/officeDocument/2006/relationships/control" Target="activeX/activeX34.xml"/><Relationship Id="rId94" Type="http://schemas.openxmlformats.org/officeDocument/2006/relationships/control" Target="activeX/activeX40.xml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image" Target="media/image52.wmf"/><Relationship Id="rId143" Type="http://schemas.openxmlformats.org/officeDocument/2006/relationships/image" Target="media/image58.wmf"/><Relationship Id="rId148" Type="http://schemas.openxmlformats.org/officeDocument/2006/relationships/control" Target="activeX/activeX78.xml"/><Relationship Id="rId164" Type="http://schemas.openxmlformats.org/officeDocument/2006/relationships/image" Target="media/image64.wmf"/><Relationship Id="rId169" Type="http://schemas.openxmlformats.org/officeDocument/2006/relationships/control" Target="activeX/activeX93.xml"/><Relationship Id="rId18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ankowska\Desktop\Streamer_Event%20sheet_completed%20events_to_be_filled_by_partners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3D8EC4328440F4AA49FB07BDC28F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F5CAC9-E411-48E9-B3AC-D3861B1EE1E7}"/>
      </w:docPartPr>
      <w:docPartBody>
        <w:p w:rsidR="000E223F" w:rsidRDefault="006E7E1C" w:rsidP="006E7E1C">
          <w:pPr>
            <w:pStyle w:val="F13D8EC4328440F4AA49FB07BDC28FEB70"/>
          </w:pPr>
          <w:r w:rsidRPr="00A4308B">
            <w:rPr>
              <w:rStyle w:val="Zstupntext"/>
              <w:b/>
              <w:lang w:val="en-GB"/>
            </w:rPr>
            <w:t>dd/mm/yyyy</w:t>
          </w:r>
        </w:p>
      </w:docPartBody>
    </w:docPart>
    <w:docPart>
      <w:docPartPr>
        <w:name w:val="4BCA629115584A24841C52DD390F8D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3A4443-D87D-4162-BDCB-C806951B7128}"/>
      </w:docPartPr>
      <w:docPartBody>
        <w:p w:rsidR="000E223F" w:rsidRDefault="000E223F">
          <w:pPr>
            <w:pStyle w:val="4BCA629115584A24841C52DD390F8D9E"/>
          </w:pPr>
          <w:r w:rsidRPr="00F66587">
            <w:rPr>
              <w:rStyle w:val="Zstupntext"/>
            </w:rPr>
            <w:t>Wybierz blok konstrukcyjny.</w:t>
          </w:r>
        </w:p>
      </w:docPartBody>
    </w:docPart>
    <w:docPart>
      <w:docPartPr>
        <w:name w:val="0FF91068ED2F45BDA45C3BB2B52B9C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D60869-D492-4A88-8C3D-06B3748732B1}"/>
      </w:docPartPr>
      <w:docPartBody>
        <w:p w:rsidR="005155D4" w:rsidRDefault="006E7E1C" w:rsidP="006E7E1C">
          <w:pPr>
            <w:pStyle w:val="0FF91068ED2F45BDA45C3BB2B52B9CDE64"/>
          </w:pPr>
          <w:r w:rsidRPr="00A4308B">
            <w:rPr>
              <w:b/>
              <w:color w:val="ED7D31" w:themeColor="accent2"/>
              <w:lang w:val="en-GB"/>
            </w:rPr>
            <w:t>name of the partner responsible</w:t>
          </w:r>
        </w:p>
      </w:docPartBody>
    </w:docPart>
    <w:docPart>
      <w:docPartPr>
        <w:name w:val="73BDFB2734E94668AE0B57A3F5CF00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F300ED-434F-403A-B75A-58A2CB5F27FC}"/>
      </w:docPartPr>
      <w:docPartBody>
        <w:p w:rsidR="005155D4" w:rsidRDefault="006E7E1C" w:rsidP="006E7E1C">
          <w:pPr>
            <w:pStyle w:val="73BDFB2734E94668AE0B57A3F5CF005251"/>
          </w:pPr>
          <w:r w:rsidRPr="00A4308B">
            <w:rPr>
              <w:rStyle w:val="Zstupntext"/>
              <w:b/>
            </w:rPr>
            <w:t>relevant WP number</w:t>
          </w:r>
        </w:p>
      </w:docPartBody>
    </w:docPart>
    <w:docPart>
      <w:docPartPr>
        <w:name w:val="861C3F8CA74D47D296CD12945C4EAA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26BDBD-AD61-44FD-BC11-13C21C2A6215}"/>
      </w:docPartPr>
      <w:docPartBody>
        <w:p w:rsidR="005155D4" w:rsidRDefault="006E7E1C" w:rsidP="006E7E1C">
          <w:pPr>
            <w:pStyle w:val="861C3F8CA74D47D296CD12945C4EAAE051"/>
          </w:pPr>
          <w:r w:rsidRPr="00A4308B">
            <w:rPr>
              <w:rStyle w:val="Zstupntext"/>
              <w:b/>
            </w:rPr>
            <w:t>relevant task number.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94B3CD-562F-4CEA-AD87-5F63EBBCE413}"/>
      </w:docPartPr>
      <w:docPartBody>
        <w:p w:rsidR="00956AB9" w:rsidRDefault="006E7E1C" w:rsidP="006E7E1C">
          <w:pPr>
            <w:pStyle w:val="DefaultPlaceholder2267570313"/>
          </w:pPr>
          <w:r>
            <w:rPr>
              <w:color w:val="FFC000" w:themeColor="accent4"/>
              <w:lang w:val="en-US"/>
            </w:rPr>
            <w:t>country</w:t>
          </w:r>
        </w:p>
      </w:docPartBody>
    </w:docPart>
    <w:docPart>
      <w:docPartPr>
        <w:name w:val="5FE31A74914B4D70A8E80B1052FB3E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9EF465-0822-465E-A6CE-3B7AAD471413}"/>
      </w:docPartPr>
      <w:docPartBody>
        <w:p w:rsidR="00470DF0" w:rsidRDefault="006E7E1C" w:rsidP="006E7E1C">
          <w:pPr>
            <w:pStyle w:val="5FE31A74914B4D70A8E80B1052FB3E9039"/>
          </w:pPr>
          <w:r w:rsidRPr="002C3BAA">
            <w:rPr>
              <w:rStyle w:val="Zstupntext"/>
              <w:b/>
              <w:color w:val="FFC000" w:themeColor="accent4"/>
            </w:rPr>
            <w:t>fill in to all email attachments.</w:t>
          </w:r>
        </w:p>
      </w:docPartBody>
    </w:docPart>
    <w:docPart>
      <w:docPartPr>
        <w:name w:val="DA0C07FA385B427784822FFEF9C1C8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D17158-4C9A-4B56-B215-F1BAC572318E}"/>
      </w:docPartPr>
      <w:docPartBody>
        <w:p w:rsidR="00812D81" w:rsidRDefault="006E7E1C" w:rsidP="006E7E1C">
          <w:pPr>
            <w:pStyle w:val="DA0C07FA385B427784822FFEF9C1C88F15"/>
          </w:pPr>
          <w:r w:rsidRPr="00A4308B">
            <w:rPr>
              <w:b/>
              <w:color w:val="ED7D31" w:themeColor="accent2"/>
              <w:lang w:val="en-GB"/>
            </w:rPr>
            <w:t xml:space="preserve">name of the </w:t>
          </w:r>
          <w:r>
            <w:rPr>
              <w:b/>
              <w:color w:val="ED7D31" w:themeColor="accent2"/>
              <w:lang w:val="en-GB"/>
            </w:rPr>
            <w:t>event</w:t>
          </w:r>
        </w:p>
      </w:docPartBody>
    </w:docPart>
    <w:docPart>
      <w:docPartPr>
        <w:name w:val="49144ACE7B1E4A1D9A320DACBCA912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6A060B-FF8D-443C-858F-A780B8827916}"/>
      </w:docPartPr>
      <w:docPartBody>
        <w:p w:rsidR="00812D81" w:rsidRDefault="006E7E1C" w:rsidP="006E7E1C">
          <w:pPr>
            <w:pStyle w:val="49144ACE7B1E4A1D9A320DACBCA912AF14"/>
          </w:pPr>
          <w:r w:rsidRPr="008B31BB">
            <w:rPr>
              <w:rStyle w:val="Zstupntext"/>
              <w:b/>
              <w:lang w:val="en-GB"/>
            </w:rPr>
            <w:t>copies of articles/releases or internet links with materials</w:t>
          </w:r>
        </w:p>
      </w:docPartBody>
    </w:docPart>
    <w:docPart>
      <w:docPartPr>
        <w:name w:val="47E914FC904E4CB3B98010FCAB0022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8A0D5C-221C-4C89-A723-9D91703995B8}"/>
      </w:docPartPr>
      <w:docPartBody>
        <w:p w:rsidR="00812D81" w:rsidRDefault="006E7E1C" w:rsidP="006E7E1C">
          <w:pPr>
            <w:pStyle w:val="47E914FC904E4CB3B98010FCAB00225414"/>
          </w:pPr>
          <w:r w:rsidRPr="008B31BB">
            <w:rPr>
              <w:rStyle w:val="Zstupntext"/>
              <w:b/>
              <w:lang w:val="en-GB"/>
            </w:rPr>
            <w:t>additional materials related to the event</w:t>
          </w:r>
        </w:p>
      </w:docPartBody>
    </w:docPart>
    <w:docPart>
      <w:docPartPr>
        <w:name w:val="C900E18EB66F4ED2A9D7EA8D69D4B8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9160E2-4A03-4ED4-8A43-53449A5E7D0A}"/>
      </w:docPartPr>
      <w:docPartBody>
        <w:p w:rsidR="00812D81" w:rsidRDefault="006E7E1C" w:rsidP="006E7E1C">
          <w:pPr>
            <w:pStyle w:val="C900E18EB66F4ED2A9D7EA8D69D4B8E38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7E949064DF6043699D56A09EC96181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359EB4-709F-4A0D-8E19-642901726ECC}"/>
      </w:docPartPr>
      <w:docPartBody>
        <w:p w:rsidR="00680A19" w:rsidRDefault="006E7E1C" w:rsidP="006E7E1C">
          <w:pPr>
            <w:pStyle w:val="7E949064DF6043699D56A09EC96181876"/>
          </w:pPr>
          <w:r w:rsidRPr="008B31BB">
            <w:rPr>
              <w:rStyle w:val="Zstupntext"/>
              <w:b/>
              <w:lang w:val="en-GB"/>
            </w:rPr>
            <w:t xml:space="preserve">additional </w:t>
          </w:r>
          <w:r>
            <w:rPr>
              <w:rStyle w:val="Zstupntext"/>
              <w:b/>
              <w:lang w:val="en-GB"/>
            </w:rPr>
            <w:t>information’s</w:t>
          </w:r>
          <w:r w:rsidRPr="008B31BB">
            <w:rPr>
              <w:rStyle w:val="Zstupntext"/>
              <w:b/>
              <w:lang w:val="en-GB"/>
            </w:rPr>
            <w:t xml:space="preserve"> related to the event</w:t>
          </w:r>
        </w:p>
      </w:docPartBody>
    </w:docPart>
    <w:docPart>
      <w:docPartPr>
        <w:name w:val="58F67E18C57A4B5FBEB3473C5096B0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14C61E-BF81-41C0-A5D4-0B071AD8A6BF}"/>
      </w:docPartPr>
      <w:docPartBody>
        <w:p w:rsidR="00680A19" w:rsidRDefault="006E7E1C" w:rsidP="006E7E1C">
          <w:pPr>
            <w:pStyle w:val="58F67E18C57A4B5FBEB3473C5096B0835"/>
          </w:pPr>
          <w:r>
            <w:rPr>
              <w:color w:val="FFC000" w:themeColor="accent4"/>
              <w:lang w:val="en-US"/>
            </w:rPr>
            <w:t>place</w:t>
          </w:r>
        </w:p>
      </w:docPartBody>
    </w:docPart>
    <w:docPart>
      <w:docPartPr>
        <w:name w:val="837AB99ECC13498D995D0802C2E507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9797BD-C06A-4A3C-BFA0-1AF8F7C88F35}"/>
      </w:docPartPr>
      <w:docPartBody>
        <w:p w:rsidR="00680A19" w:rsidRDefault="006E7E1C" w:rsidP="006E7E1C">
          <w:pPr>
            <w:pStyle w:val="837AB99ECC13498D995D0802C2E5073A5"/>
          </w:pPr>
          <w:r>
            <w:rPr>
              <w:color w:val="FFC000" w:themeColor="accent4"/>
              <w:lang w:val="en-US"/>
            </w:rPr>
            <w:t>sector</w:t>
          </w:r>
        </w:p>
      </w:docPartBody>
    </w:docPart>
    <w:docPart>
      <w:docPartPr>
        <w:name w:val="48837326137A48949B0BDB0753C496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AB2BB-7B72-4461-B0EB-D668FAD1549A}"/>
      </w:docPartPr>
      <w:docPartBody>
        <w:p w:rsidR="00680A19" w:rsidRDefault="006E7E1C" w:rsidP="006E7E1C">
          <w:pPr>
            <w:pStyle w:val="48837326137A48949B0BDB0753C496D25"/>
          </w:pPr>
          <w:r>
            <w:rPr>
              <w:color w:val="FFC000" w:themeColor="accent4"/>
              <w:lang w:val="en-US"/>
            </w:rPr>
            <w:t>+/- person</w:t>
          </w:r>
        </w:p>
      </w:docPartBody>
    </w:docPart>
    <w:docPart>
      <w:docPartPr>
        <w:name w:val="D49DD5FA20A049A684F338A41952E9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6787B2-98FF-44CC-88B4-A180A884294A}"/>
      </w:docPartPr>
      <w:docPartBody>
        <w:p w:rsidR="00680A19" w:rsidRDefault="006E7E1C" w:rsidP="006E7E1C">
          <w:pPr>
            <w:pStyle w:val="D49DD5FA20A049A684F338A41952E9583"/>
          </w:pPr>
          <w:r>
            <w:rPr>
              <w:color w:val="FFC000" w:themeColor="accent4"/>
              <w:lang w:val="en-US"/>
            </w:rPr>
            <w:t>dissemination</w:t>
          </w:r>
        </w:p>
      </w:docPartBody>
    </w:docPart>
    <w:docPart>
      <w:docPartPr>
        <w:name w:val="A243D877DE984490928EDAC47C1149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B5D494-A6F2-47C1-BC40-A07F732C99C6}"/>
      </w:docPartPr>
      <w:docPartBody>
        <w:p w:rsidR="00055471" w:rsidRDefault="006E7E1C" w:rsidP="006E7E1C">
          <w:pPr>
            <w:pStyle w:val="A243D877DE984490928EDAC47C11498D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A126FA715C044F2CAB96B0181581D6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B0F3AA-4B2E-4B02-82C9-925215663949}"/>
      </w:docPartPr>
      <w:docPartBody>
        <w:p w:rsidR="00055471" w:rsidRDefault="006E7E1C" w:rsidP="006E7E1C">
          <w:pPr>
            <w:pStyle w:val="A126FA715C044F2CAB96B0181581D6FF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AFBB85ED02B645AE95B32953D49D2E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EFA637-459E-4471-837E-57410F7423BF}"/>
      </w:docPartPr>
      <w:docPartBody>
        <w:p w:rsidR="00055471" w:rsidRDefault="006E7E1C" w:rsidP="006E7E1C">
          <w:pPr>
            <w:pStyle w:val="AFBB85ED02B645AE95B32953D49D2EA8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D76C419D2B2F4BBCA502183BA29ED9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E542A-D80D-40DC-8C4B-FFBFFF7F4314}"/>
      </w:docPartPr>
      <w:docPartBody>
        <w:p w:rsidR="00055471" w:rsidRDefault="006E7E1C" w:rsidP="006E7E1C">
          <w:pPr>
            <w:pStyle w:val="D76C419D2B2F4BBCA502183BA29ED9B2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7BD5FED2EE8540E2B785930D1C63A2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A91857-5263-43F0-A8AF-0F465AEEF7A9}"/>
      </w:docPartPr>
      <w:docPartBody>
        <w:p w:rsidR="00055471" w:rsidRDefault="006E7E1C" w:rsidP="006E7E1C">
          <w:pPr>
            <w:pStyle w:val="7BD5FED2EE8540E2B785930D1C63A2B6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B62278F5DC2447F7AB54D8D307A459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B061B9-6778-4C62-8630-05A62E78CD21}"/>
      </w:docPartPr>
      <w:docPartBody>
        <w:p w:rsidR="00055471" w:rsidRDefault="006E7E1C" w:rsidP="006E7E1C">
          <w:pPr>
            <w:pStyle w:val="B62278F5DC2447F7AB54D8D307A4592E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27C29A282904450DA1D1813D316F3C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D4B4DB-77C4-4299-96CD-0D640BF93A4A}"/>
      </w:docPartPr>
      <w:docPartBody>
        <w:p w:rsidR="00055471" w:rsidRDefault="006E7E1C" w:rsidP="006E7E1C">
          <w:pPr>
            <w:pStyle w:val="27C29A282904450DA1D1813D316F3C51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A7C917AD216249619281FCB56ABFF3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DB85F4-A023-453C-8712-B9A8C98E0E6A}"/>
      </w:docPartPr>
      <w:docPartBody>
        <w:p w:rsidR="00055471" w:rsidRDefault="006E7E1C" w:rsidP="006E7E1C">
          <w:pPr>
            <w:pStyle w:val="A7C917AD216249619281FCB56ABFF347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EB8AD0090891482098275F0A77BD8C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BADAC6-9745-40FC-8FDC-B16C0AE906A9}"/>
      </w:docPartPr>
      <w:docPartBody>
        <w:p w:rsidR="00055471" w:rsidRDefault="006E7E1C" w:rsidP="006E7E1C">
          <w:pPr>
            <w:pStyle w:val="EB8AD0090891482098275F0A77BD8CBE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16025A9D8DA24654A526EAAAD325FF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E00BD0-59D3-4005-A059-43DE2CFCDC50}"/>
      </w:docPartPr>
      <w:docPartBody>
        <w:p w:rsidR="00055471" w:rsidRDefault="006E7E1C" w:rsidP="006E7E1C">
          <w:pPr>
            <w:pStyle w:val="16025A9D8DA24654A526EAAAD325FFB0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06BB0EAA38A141239991F1A71C5813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C686A0-3817-4CE8-BC7E-85B00C5FC62F}"/>
      </w:docPartPr>
      <w:docPartBody>
        <w:p w:rsidR="00055471" w:rsidRDefault="006E7E1C" w:rsidP="006E7E1C">
          <w:pPr>
            <w:pStyle w:val="06BB0EAA38A141239991F1A71C5813DD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A57C534880C24E758D9523C8BAAF81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A2B832-5CA7-4D5E-A26A-AB5B102F2B23}"/>
      </w:docPartPr>
      <w:docPartBody>
        <w:p w:rsidR="00055471" w:rsidRDefault="006E7E1C" w:rsidP="006E7E1C">
          <w:pPr>
            <w:pStyle w:val="A57C534880C24E758D9523C8BAAF8155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ACE46B64DBAB49298BF6F5727626FC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DF7299-BE3F-4686-A226-221115B4DFD4}"/>
      </w:docPartPr>
      <w:docPartBody>
        <w:p w:rsidR="00055471" w:rsidRDefault="006E7E1C" w:rsidP="006E7E1C">
          <w:pPr>
            <w:pStyle w:val="ACE46B64DBAB49298BF6F5727626FC80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84D97E24E29147CA891279FBB8464F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F3F3B2-ABED-4750-9683-D978E349F4B3}"/>
      </w:docPartPr>
      <w:docPartBody>
        <w:p w:rsidR="00055471" w:rsidRDefault="006E7E1C" w:rsidP="006E7E1C">
          <w:pPr>
            <w:pStyle w:val="84D97E24E29147CA891279FBB8464F5A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4D95B9FB21B64E1194AFA58FEA2488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C22614-D9B3-4BB5-A61E-DDDB603459A8}"/>
      </w:docPartPr>
      <w:docPartBody>
        <w:p w:rsidR="00055471" w:rsidRDefault="006E7E1C" w:rsidP="006E7E1C">
          <w:pPr>
            <w:pStyle w:val="4D95B9FB21B64E1194AFA58FEA248816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3CD289160AEF465AB31E089101A5A59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C3370C-97AD-497F-B8FC-D0B36A0FCECE}"/>
      </w:docPartPr>
      <w:docPartBody>
        <w:p w:rsidR="00055471" w:rsidRDefault="006E7E1C" w:rsidP="006E7E1C">
          <w:pPr>
            <w:pStyle w:val="3CD289160AEF465AB31E089101A5A598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BD79625C901D4DFAA0E7E1FDB04B43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D6A0C3-B82B-4ACE-BC70-9F3EB0B613A6}"/>
      </w:docPartPr>
      <w:docPartBody>
        <w:p w:rsidR="00055471" w:rsidRDefault="006E7E1C" w:rsidP="006E7E1C">
          <w:pPr>
            <w:pStyle w:val="BD79625C901D4DFAA0E7E1FDB04B43DA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BABE935C557C48F888BD901A34B604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46B03E-BE2A-4BA1-8AEE-8A6271C36CCD}"/>
      </w:docPartPr>
      <w:docPartBody>
        <w:p w:rsidR="00055471" w:rsidRDefault="006E7E1C" w:rsidP="006E7E1C">
          <w:pPr>
            <w:pStyle w:val="BABE935C557C48F888BD901A34B60465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316705A0BBE54A028B5269320A6C61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79E390-FD91-4FA1-97A8-8E2736022B98}"/>
      </w:docPartPr>
      <w:docPartBody>
        <w:p w:rsidR="00055471" w:rsidRDefault="006E7E1C" w:rsidP="006E7E1C">
          <w:pPr>
            <w:pStyle w:val="316705A0BBE54A028B5269320A6C613E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5886293EB8A34A7E83ADC8AD49CB3E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7A60CD-E0E1-472C-8D63-D22843E246D8}"/>
      </w:docPartPr>
      <w:docPartBody>
        <w:p w:rsidR="00055471" w:rsidRDefault="006E7E1C" w:rsidP="006E7E1C">
          <w:pPr>
            <w:pStyle w:val="5886293EB8A34A7E83ADC8AD49CB3EF0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  <w:docPart>
      <w:docPartPr>
        <w:name w:val="54F8E4A4374F418993A6F79F2D2C3D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6FB163-2499-4CD2-9BE4-FA954DAC784A}"/>
      </w:docPartPr>
      <w:docPartBody>
        <w:p w:rsidR="00055471" w:rsidRDefault="006E7E1C" w:rsidP="006E7E1C">
          <w:pPr>
            <w:pStyle w:val="54F8E4A4374F418993A6F79F2D2C3D5C"/>
          </w:pPr>
          <w:r w:rsidRPr="002C3BAA">
            <w:rPr>
              <w:rStyle w:val="Zstupntext"/>
              <w:b/>
              <w:color w:val="FFC000" w:themeColor="accent4"/>
            </w:rPr>
            <w:t>Choose where to place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23F"/>
    <w:rsid w:val="00046DD1"/>
    <w:rsid w:val="00055471"/>
    <w:rsid w:val="00075AA3"/>
    <w:rsid w:val="000E223F"/>
    <w:rsid w:val="001A6A45"/>
    <w:rsid w:val="003139C8"/>
    <w:rsid w:val="0042587F"/>
    <w:rsid w:val="00460C14"/>
    <w:rsid w:val="00462E2F"/>
    <w:rsid w:val="00470DF0"/>
    <w:rsid w:val="004A7053"/>
    <w:rsid w:val="004B7AF5"/>
    <w:rsid w:val="004F70F0"/>
    <w:rsid w:val="00502A1F"/>
    <w:rsid w:val="005155D4"/>
    <w:rsid w:val="005F1A5F"/>
    <w:rsid w:val="00616397"/>
    <w:rsid w:val="00674635"/>
    <w:rsid w:val="00680A19"/>
    <w:rsid w:val="006E7E1C"/>
    <w:rsid w:val="00764771"/>
    <w:rsid w:val="00812D81"/>
    <w:rsid w:val="00956AB9"/>
    <w:rsid w:val="00C17417"/>
    <w:rsid w:val="00C47AA3"/>
    <w:rsid w:val="00C6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155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E7E1C"/>
    <w:rPr>
      <w:color w:val="808080"/>
    </w:rPr>
  </w:style>
  <w:style w:type="paragraph" w:customStyle="1" w:styleId="CACA7A78422A4A37AD0E98D03315791E">
    <w:name w:val="CACA7A78422A4A37AD0E98D03315791E"/>
    <w:rsid w:val="005155D4"/>
  </w:style>
  <w:style w:type="paragraph" w:customStyle="1" w:styleId="7C2BF77DA1BE43A692239BD876DD418D">
    <w:name w:val="7C2BF77DA1BE43A692239BD876DD418D"/>
    <w:rsid w:val="005155D4"/>
  </w:style>
  <w:style w:type="paragraph" w:customStyle="1" w:styleId="F13D8EC4328440F4AA49FB07BDC28FEB">
    <w:name w:val="F13D8EC4328440F4AA49FB07BDC28FEB"/>
    <w:rsid w:val="005155D4"/>
  </w:style>
  <w:style w:type="paragraph" w:customStyle="1" w:styleId="F730FE3466544EDD9F9D256BDB74EA0D">
    <w:name w:val="F730FE3466544EDD9F9D256BDB74EA0D"/>
    <w:rsid w:val="005155D4"/>
  </w:style>
  <w:style w:type="paragraph" w:customStyle="1" w:styleId="E1DB684D6DA1451EAB6DB25AD08C0DDE">
    <w:name w:val="E1DB684D6DA1451EAB6DB25AD08C0DDE"/>
    <w:rsid w:val="005155D4"/>
  </w:style>
  <w:style w:type="paragraph" w:customStyle="1" w:styleId="668B7A6F3BBF45698E0BDA9BF916F2C4">
    <w:name w:val="668B7A6F3BBF45698E0BDA9BF916F2C4"/>
    <w:rsid w:val="005155D4"/>
  </w:style>
  <w:style w:type="paragraph" w:customStyle="1" w:styleId="4BCA629115584A24841C52DD390F8D9E">
    <w:name w:val="4BCA629115584A24841C52DD390F8D9E"/>
    <w:rsid w:val="005155D4"/>
  </w:style>
  <w:style w:type="paragraph" w:customStyle="1" w:styleId="E56DFD7D78D243179FAB9A5C77943AD8">
    <w:name w:val="E56DFD7D78D243179FAB9A5C77943AD8"/>
    <w:rsid w:val="005155D4"/>
  </w:style>
  <w:style w:type="paragraph" w:customStyle="1" w:styleId="4DA9BD6BF70048489E1304E3BAE5D550">
    <w:name w:val="4DA9BD6BF70048489E1304E3BAE5D550"/>
    <w:rsid w:val="005155D4"/>
  </w:style>
  <w:style w:type="paragraph" w:customStyle="1" w:styleId="090BA3B2D28F402FBEE2C659F538BA40">
    <w:name w:val="090BA3B2D28F402FBEE2C659F538BA40"/>
    <w:rsid w:val="005155D4"/>
  </w:style>
  <w:style w:type="paragraph" w:customStyle="1" w:styleId="F480FDF94BE540088168676B923B0C89">
    <w:name w:val="F480FDF94BE540088168676B923B0C89"/>
    <w:rsid w:val="005155D4"/>
  </w:style>
  <w:style w:type="paragraph" w:customStyle="1" w:styleId="80F81F33E58A4DAF8E284815B6349C2B">
    <w:name w:val="80F81F33E58A4DAF8E284815B6349C2B"/>
    <w:rsid w:val="005155D4"/>
  </w:style>
  <w:style w:type="paragraph" w:customStyle="1" w:styleId="CACA7A78422A4A37AD0E98D03315791E1">
    <w:name w:val="CACA7A78422A4A37AD0E98D03315791E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C2BF77DA1BE43A692239BD876DD418D1">
    <w:name w:val="7C2BF77DA1BE43A692239BD876DD418D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">
    <w:name w:val="F13D8EC4328440F4AA49FB07BDC28FEB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">
    <w:name w:val="F730FE3466544EDD9F9D256BDB74EA0D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">
    <w:name w:val="E1DB684D6DA1451EAB6DB25AD08C0DDE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">
    <w:name w:val="668B7A6F3BBF45698E0BDA9BF916F2C4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">
    <w:name w:val="E56DFD7D78D243179FAB9A5C77943AD8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">
    <w:name w:val="4DA9BD6BF70048489E1304E3BAE5D550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">
    <w:name w:val="090BA3B2D28F402FBEE2C659F538BA40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1">
    <w:name w:val="F480FDF94BE540088168676B923B0C89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1">
    <w:name w:val="80F81F33E58A4DAF8E284815B6349C2B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CACA7A78422A4A37AD0E98D03315791E2">
    <w:name w:val="CACA7A78422A4A37AD0E98D03315791E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C2BF77DA1BE43A692239BD876DD418D2">
    <w:name w:val="7C2BF77DA1BE43A692239BD876DD418D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">
    <w:name w:val="F13D8EC4328440F4AA49FB07BDC28FEB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">
    <w:name w:val="F730FE3466544EDD9F9D256BDB74EA0D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">
    <w:name w:val="E1DB684D6DA1451EAB6DB25AD08C0DDE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">
    <w:name w:val="668B7A6F3BBF45698E0BDA9BF916F2C4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">
    <w:name w:val="E56DFD7D78D243179FAB9A5C77943AD8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">
    <w:name w:val="4DA9BD6BF70048489E1304E3BAE5D550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">
    <w:name w:val="090BA3B2D28F402FBEE2C659F538BA40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2">
    <w:name w:val="F480FDF94BE540088168676B923B0C89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2">
    <w:name w:val="80F81F33E58A4DAF8E284815B6349C2B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CACA7A78422A4A37AD0E98D03315791E3">
    <w:name w:val="CACA7A78422A4A37AD0E98D03315791E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C2BF77DA1BE43A692239BD876DD418D3">
    <w:name w:val="7C2BF77DA1BE43A692239BD876DD418D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">
    <w:name w:val="F13D8EC4328440F4AA49FB07BDC28FEB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">
    <w:name w:val="F730FE3466544EDD9F9D256BDB74EA0D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">
    <w:name w:val="E1DB684D6DA1451EAB6DB25AD08C0DDE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">
    <w:name w:val="668B7A6F3BBF45698E0BDA9BF916F2C4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">
    <w:name w:val="E56DFD7D78D243179FAB9A5C77943AD8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">
    <w:name w:val="4DA9BD6BF70048489E1304E3BAE5D550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">
    <w:name w:val="090BA3B2D28F402FBEE2C659F538BA40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3">
    <w:name w:val="F480FDF94BE540088168676B923B0C89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3">
    <w:name w:val="80F81F33E58A4DAF8E284815B6349C2B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CACA7A78422A4A37AD0E98D03315791E4">
    <w:name w:val="CACA7A78422A4A37AD0E98D03315791E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C2BF77DA1BE43A692239BD876DD418D4">
    <w:name w:val="7C2BF77DA1BE43A692239BD876DD418D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">
    <w:name w:val="F13D8EC4328440F4AA49FB07BDC28FEB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">
    <w:name w:val="F730FE3466544EDD9F9D256BDB74EA0D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">
    <w:name w:val="E1DB684D6DA1451EAB6DB25AD08C0DDE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">
    <w:name w:val="668B7A6F3BBF45698E0BDA9BF916F2C4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">
    <w:name w:val="E56DFD7D78D243179FAB9A5C77943AD8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">
    <w:name w:val="4DA9BD6BF70048489E1304E3BAE5D550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">
    <w:name w:val="090BA3B2D28F402FBEE2C659F538BA40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4">
    <w:name w:val="F480FDF94BE540088168676B923B0C89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4">
    <w:name w:val="80F81F33E58A4DAF8E284815B6349C2B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">
    <w:name w:val="608BE9D50D894236B1377030BECC856F"/>
    <w:rsid w:val="000E223F"/>
  </w:style>
  <w:style w:type="paragraph" w:customStyle="1" w:styleId="608BE9D50D894236B1377030BECC856F1">
    <w:name w:val="608BE9D50D894236B1377030BECC856F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">
    <w:name w:val="F13D8EC4328440F4AA49FB07BDC28FEB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">
    <w:name w:val="F730FE3466544EDD9F9D256BDB74EA0D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">
    <w:name w:val="E1DB684D6DA1451EAB6DB25AD08C0DDE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">
    <w:name w:val="668B7A6F3BBF45698E0BDA9BF916F2C4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">
    <w:name w:val="E56DFD7D78D243179FAB9A5C77943AD8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">
    <w:name w:val="4DA9BD6BF70048489E1304E3BAE5D550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">
    <w:name w:val="090BA3B2D28F402FBEE2C659F538BA40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5">
    <w:name w:val="F480FDF94BE540088168676B923B0C89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5">
    <w:name w:val="80F81F33E58A4DAF8E284815B6349C2B5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">
    <w:name w:val="608BE9D50D894236B1377030BECC856F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">
    <w:name w:val="F13D8EC4328440F4AA49FB07BDC28FEB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6">
    <w:name w:val="F730FE3466544EDD9F9D256BDB74EA0D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6">
    <w:name w:val="E1DB684D6DA1451EAB6DB25AD08C0DDE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6">
    <w:name w:val="668B7A6F3BBF45698E0BDA9BF916F2C4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6">
    <w:name w:val="E56DFD7D78D243179FAB9A5C77943AD8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6">
    <w:name w:val="4DA9BD6BF70048489E1304E3BAE5D550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6">
    <w:name w:val="090BA3B2D28F402FBEE2C659F538BA40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6">
    <w:name w:val="F480FDF94BE540088168676B923B0C89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6">
    <w:name w:val="80F81F33E58A4DAF8E284815B6349C2B6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">
    <w:name w:val="0FF91068ED2F45BDA45C3BB2B52B9CDE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">
    <w:name w:val="73BDFB2734E94668AE0B57A3F5CF0052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">
    <w:name w:val="861C3F8CA74D47D296CD12945C4EAAE0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">
    <w:name w:val="608BE9D50D894236B1377030BECC856F3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7">
    <w:name w:val="F13D8EC4328440F4AA49FB07BDC28FEB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7">
    <w:name w:val="F730FE3466544EDD9F9D256BDB74EA0D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7">
    <w:name w:val="E1DB684D6DA1451EAB6DB25AD08C0DDE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7">
    <w:name w:val="668B7A6F3BBF45698E0BDA9BF916F2C4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7">
    <w:name w:val="E56DFD7D78D243179FAB9A5C77943AD8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7">
    <w:name w:val="4DA9BD6BF70048489E1304E3BAE5D550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7">
    <w:name w:val="090BA3B2D28F402FBEE2C659F538BA40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7">
    <w:name w:val="F480FDF94BE540088168676B923B0C89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7">
    <w:name w:val="80F81F33E58A4DAF8E284815B6349C2B7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">
    <w:name w:val="0FF91068ED2F45BDA45C3BB2B52B9CDE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">
    <w:name w:val="73BDFB2734E94668AE0B57A3F5CF0052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">
    <w:name w:val="861C3F8CA74D47D296CD12945C4EAAE01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">
    <w:name w:val="608BE9D50D894236B1377030BECC856F4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8">
    <w:name w:val="F13D8EC4328440F4AA49FB07BDC28FEB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8">
    <w:name w:val="F730FE3466544EDD9F9D256BDB74EA0D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8">
    <w:name w:val="E1DB684D6DA1451EAB6DB25AD08C0DDE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8">
    <w:name w:val="668B7A6F3BBF45698E0BDA9BF916F2C4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8">
    <w:name w:val="E56DFD7D78D243179FAB9A5C77943AD8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8">
    <w:name w:val="4DA9BD6BF70048489E1304E3BAE5D550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8">
    <w:name w:val="090BA3B2D28F402FBEE2C659F538BA40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8">
    <w:name w:val="F480FDF94BE540088168676B923B0C89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80F81F33E58A4DAF8E284815B6349C2B8">
    <w:name w:val="80F81F33E58A4DAF8E284815B6349C2B8"/>
    <w:rsid w:val="000E223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">
    <w:name w:val="0FF91068ED2F45BDA45C3BB2B52B9CDE2"/>
    <w:rsid w:val="005155D4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">
    <w:name w:val="73BDFB2734E94668AE0B57A3F5CF00522"/>
    <w:rsid w:val="005155D4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">
    <w:name w:val="861C3F8CA74D47D296CD12945C4EAAE02"/>
    <w:rsid w:val="005155D4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5">
    <w:name w:val="608BE9D50D894236B1377030BECC856F5"/>
    <w:rsid w:val="005155D4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9">
    <w:name w:val="F13D8EC4328440F4AA49FB07BDC28FEB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9">
    <w:name w:val="F730FE3466544EDD9F9D256BDB74EA0D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9">
    <w:name w:val="E1DB684D6DA1451EAB6DB25AD08C0DDE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F8BFA15E9F564CBD88B6187E216047C8">
    <w:name w:val="F8BFA15E9F564CBD88B6187E216047C8"/>
    <w:rsid w:val="005155D4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9">
    <w:name w:val="668B7A6F3BBF45698E0BDA9BF916F2C4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9">
    <w:name w:val="E56DFD7D78D243179FAB9A5C77943AD8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9">
    <w:name w:val="4DA9BD6BF70048489E1304E3BAE5D550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9">
    <w:name w:val="090BA3B2D28F402FBEE2C659F538BA40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F480FDF94BE540088168676B923B0C899">
    <w:name w:val="F480FDF94BE540088168676B923B0C899"/>
    <w:rsid w:val="005155D4"/>
    <w:rPr>
      <w:rFonts w:ascii="Calibri" w:eastAsia="Calibri" w:hAnsi="Calibri" w:cs="Times New Roman"/>
      <w:lang w:val="es-ES" w:eastAsia="en-US"/>
    </w:rPr>
  </w:style>
  <w:style w:type="paragraph" w:customStyle="1" w:styleId="E2AE9EDCD09D4FAFB975975AF5467C20">
    <w:name w:val="E2AE9EDCD09D4FAFB975975AF5467C20"/>
    <w:rsid w:val="005155D4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">
    <w:name w:val="0FF91068ED2F45BDA45C3BB2B52B9CDE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">
    <w:name w:val="73BDFB2734E94668AE0B57A3F5CF005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">
    <w:name w:val="861C3F8CA74D47D296CD12945C4EAAE0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6">
    <w:name w:val="608BE9D50D894236B1377030BECC856F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0">
    <w:name w:val="F13D8EC4328440F4AA49FB07BDC28FEB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0">
    <w:name w:val="F730FE3466544EDD9F9D256BDB74EA0D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0">
    <w:name w:val="E1DB684D6DA1451EAB6DB25AD08C0DDE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8BFA15E9F564CBD88B6187E216047C81">
    <w:name w:val="F8BFA15E9F564CBD88B6187E216047C8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0">
    <w:name w:val="668B7A6F3BBF45698E0BDA9BF916F2C4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0">
    <w:name w:val="E56DFD7D78D243179FAB9A5C77943AD8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0">
    <w:name w:val="4DA9BD6BF70048489E1304E3BAE5D550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0">
    <w:name w:val="090BA3B2D28F402FBEE2C659F538BA40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">
    <w:name w:val="1F4AA339F0DC4659B7D9C7B52D7AD43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">
    <w:name w:val="D774B944A3A74CA09884C0727FAF4EDC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">
    <w:name w:val="0FF91068ED2F45BDA45C3BB2B52B9CDE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">
    <w:name w:val="73BDFB2734E94668AE0B57A3F5CF005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">
    <w:name w:val="861C3F8CA74D47D296CD12945C4EAAE0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7">
    <w:name w:val="608BE9D50D894236B1377030BECC856F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1">
    <w:name w:val="F13D8EC4328440F4AA49FB07BDC28FEB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1">
    <w:name w:val="F730FE3466544EDD9F9D256BDB74EA0D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1">
    <w:name w:val="E1DB684D6DA1451EAB6DB25AD08C0DDE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8BFA15E9F564CBD88B6187E216047C82">
    <w:name w:val="F8BFA15E9F564CBD88B6187E216047C8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1">
    <w:name w:val="668B7A6F3BBF45698E0BDA9BF916F2C4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1">
    <w:name w:val="E56DFD7D78D243179FAB9A5C77943AD8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1">
    <w:name w:val="4DA9BD6BF70048489E1304E3BAE5D550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1">
    <w:name w:val="090BA3B2D28F402FBEE2C659F538BA40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">
    <w:name w:val="1F4AA339F0DC4659B7D9C7B52D7AD433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">
    <w:name w:val="D774B944A3A74CA09884C0727FAF4EDC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">
    <w:name w:val="0FF91068ED2F45BDA45C3BB2B52B9CDE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5">
    <w:name w:val="73BDFB2734E94668AE0B57A3F5CF005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5">
    <w:name w:val="861C3F8CA74D47D296CD12945C4EAAE0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8">
    <w:name w:val="608BE9D50D894236B1377030BECC856F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2">
    <w:name w:val="F13D8EC4328440F4AA49FB07BDC28FEB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2">
    <w:name w:val="F730FE3466544EDD9F9D256BDB74EA0D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2">
    <w:name w:val="E1DB684D6DA1451EAB6DB25AD08C0DDE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8BFA15E9F564CBD88B6187E216047C83">
    <w:name w:val="F8BFA15E9F564CBD88B6187E216047C8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2">
    <w:name w:val="668B7A6F3BBF45698E0BDA9BF916F2C4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2">
    <w:name w:val="E56DFD7D78D243179FAB9A5C77943AD8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2">
    <w:name w:val="4DA9BD6BF70048489E1304E3BAE5D550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2">
    <w:name w:val="090BA3B2D28F402FBEE2C659F538BA40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2">
    <w:name w:val="1F4AA339F0DC4659B7D9C7B52D7AD433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2">
    <w:name w:val="D774B944A3A74CA09884C0727FAF4EDC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6">
    <w:name w:val="0FF91068ED2F45BDA45C3BB2B52B9CDE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6">
    <w:name w:val="73BDFB2734E94668AE0B57A3F5CF005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6">
    <w:name w:val="861C3F8CA74D47D296CD12945C4EAAE0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9">
    <w:name w:val="608BE9D50D894236B1377030BECC856F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3">
    <w:name w:val="F13D8EC4328440F4AA49FB07BDC28FEB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3">
    <w:name w:val="F730FE3466544EDD9F9D256BDB74EA0D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3">
    <w:name w:val="E1DB684D6DA1451EAB6DB25AD08C0DDE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3">
    <w:name w:val="668B7A6F3BBF45698E0BDA9BF916F2C4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3">
    <w:name w:val="E56DFD7D78D243179FAB9A5C77943AD8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3">
    <w:name w:val="4DA9BD6BF70048489E1304E3BAE5D550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3">
    <w:name w:val="090BA3B2D28F402FBEE2C659F538BA40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3">
    <w:name w:val="1F4AA339F0DC4659B7D9C7B52D7AD433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3">
    <w:name w:val="D774B944A3A74CA09884C0727FAF4EDC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7">
    <w:name w:val="0FF91068ED2F45BDA45C3BB2B52B9CDE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7">
    <w:name w:val="73BDFB2734E94668AE0B57A3F5CF005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7">
    <w:name w:val="861C3F8CA74D47D296CD12945C4EAAE0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0">
    <w:name w:val="608BE9D50D894236B1377030BECC856F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4">
    <w:name w:val="F13D8EC4328440F4AA49FB07BDC28FEB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4">
    <w:name w:val="F730FE3466544EDD9F9D256BDB74EA0D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4">
    <w:name w:val="E1DB684D6DA1451EAB6DB25AD08C0DDE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4">
    <w:name w:val="668B7A6F3BBF45698E0BDA9BF916F2C4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4">
    <w:name w:val="E56DFD7D78D243179FAB9A5C77943AD8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4">
    <w:name w:val="4DA9BD6BF70048489E1304E3BAE5D550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4">
    <w:name w:val="090BA3B2D28F402FBEE2C659F538BA40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4">
    <w:name w:val="1F4AA339F0DC4659B7D9C7B52D7AD433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4">
    <w:name w:val="D774B944A3A74CA09884C0727FAF4EDC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8">
    <w:name w:val="0FF91068ED2F45BDA45C3BB2B52B9CDE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8">
    <w:name w:val="73BDFB2734E94668AE0B57A3F5CF005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8">
    <w:name w:val="861C3F8CA74D47D296CD12945C4EAAE0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1">
    <w:name w:val="608BE9D50D894236B1377030BECC856F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5">
    <w:name w:val="F13D8EC4328440F4AA49FB07BDC28FEB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5">
    <w:name w:val="F730FE3466544EDD9F9D256BDB74EA0D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5">
    <w:name w:val="E1DB684D6DA1451EAB6DB25AD08C0DDE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5">
    <w:name w:val="668B7A6F3BBF45698E0BDA9BF916F2C4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5">
    <w:name w:val="E56DFD7D78D243179FAB9A5C77943AD8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5">
    <w:name w:val="4DA9BD6BF70048489E1304E3BAE5D550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5">
    <w:name w:val="090BA3B2D28F402FBEE2C659F538BA40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5">
    <w:name w:val="1F4AA339F0DC4659B7D9C7B52D7AD433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5">
    <w:name w:val="D774B944A3A74CA09884C0727FAF4EDC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9">
    <w:name w:val="0FF91068ED2F45BDA45C3BB2B52B9CDE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9">
    <w:name w:val="73BDFB2734E94668AE0B57A3F5CF005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9">
    <w:name w:val="861C3F8CA74D47D296CD12945C4EAAE0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2">
    <w:name w:val="608BE9D50D894236B1377030BECC856F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6">
    <w:name w:val="F13D8EC4328440F4AA49FB07BDC28FEB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6">
    <w:name w:val="F730FE3466544EDD9F9D256BDB74EA0D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6">
    <w:name w:val="E1DB684D6DA1451EAB6DB25AD08C0DDE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6">
    <w:name w:val="668B7A6F3BBF45698E0BDA9BF916F2C4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6">
    <w:name w:val="E56DFD7D78D243179FAB9A5C77943AD8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6">
    <w:name w:val="4DA9BD6BF70048489E1304E3BAE5D550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6">
    <w:name w:val="090BA3B2D28F402FBEE2C659F538BA40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6">
    <w:name w:val="1F4AA339F0DC4659B7D9C7B52D7AD433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6">
    <w:name w:val="D774B944A3A74CA09884C0727FAF4EDC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0">
    <w:name w:val="0FF91068ED2F45BDA45C3BB2B52B9CDE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0">
    <w:name w:val="73BDFB2734E94668AE0B57A3F5CF0052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0">
    <w:name w:val="861C3F8CA74D47D296CD12945C4EAAE0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3">
    <w:name w:val="608BE9D50D894236B1377030BECC856F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7">
    <w:name w:val="F13D8EC4328440F4AA49FB07BDC28FEB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7">
    <w:name w:val="F730FE3466544EDD9F9D256BDB74EA0D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7">
    <w:name w:val="E1DB684D6DA1451EAB6DB25AD08C0DDE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7">
    <w:name w:val="668B7A6F3BBF45698E0BDA9BF916F2C4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7">
    <w:name w:val="E56DFD7D78D243179FAB9A5C77943AD8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7">
    <w:name w:val="4DA9BD6BF70048489E1304E3BAE5D550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7">
    <w:name w:val="090BA3B2D28F402FBEE2C659F538BA40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7">
    <w:name w:val="1F4AA339F0DC4659B7D9C7B52D7AD433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7">
    <w:name w:val="D774B944A3A74CA09884C0727FAF4EDC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1">
    <w:name w:val="0FF91068ED2F45BDA45C3BB2B52B9CDE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1">
    <w:name w:val="73BDFB2734E94668AE0B57A3F5CF0052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1">
    <w:name w:val="861C3F8CA74D47D296CD12945C4EAAE0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4">
    <w:name w:val="608BE9D50D894236B1377030BECC856F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8">
    <w:name w:val="F13D8EC4328440F4AA49FB07BDC28FEB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8">
    <w:name w:val="F730FE3466544EDD9F9D256BDB74EA0D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8">
    <w:name w:val="E1DB684D6DA1451EAB6DB25AD08C0DDE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8">
    <w:name w:val="668B7A6F3BBF45698E0BDA9BF916F2C4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8">
    <w:name w:val="E56DFD7D78D243179FAB9A5C77943AD8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8">
    <w:name w:val="4DA9BD6BF70048489E1304E3BAE5D550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8">
    <w:name w:val="090BA3B2D28F402FBEE2C659F538BA40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8">
    <w:name w:val="1F4AA339F0DC4659B7D9C7B52D7AD433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8">
    <w:name w:val="D774B944A3A74CA09884C0727FAF4EDC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2">
    <w:name w:val="0FF91068ED2F45BDA45C3BB2B52B9CDE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2">
    <w:name w:val="73BDFB2734E94668AE0B57A3F5CF0052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2">
    <w:name w:val="861C3F8CA74D47D296CD12945C4EAAE0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5">
    <w:name w:val="608BE9D50D894236B1377030BECC856F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19">
    <w:name w:val="F13D8EC4328440F4AA49FB07BDC28FEB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19">
    <w:name w:val="F730FE3466544EDD9F9D256BDB74EA0D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19">
    <w:name w:val="E1DB684D6DA1451EAB6DB25AD08C0DDE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19">
    <w:name w:val="668B7A6F3BBF45698E0BDA9BF916F2C4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19">
    <w:name w:val="E56DFD7D78D243179FAB9A5C77943AD8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19">
    <w:name w:val="4DA9BD6BF70048489E1304E3BAE5D550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19">
    <w:name w:val="090BA3B2D28F402FBEE2C659F538BA40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9">
    <w:name w:val="1F4AA339F0DC4659B7D9C7B52D7AD433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9">
    <w:name w:val="D774B944A3A74CA09884C0727FAF4EDC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3">
    <w:name w:val="0FF91068ED2F45BDA45C3BB2B52B9CDE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3">
    <w:name w:val="73BDFB2734E94668AE0B57A3F5CF0052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3">
    <w:name w:val="861C3F8CA74D47D296CD12945C4EAAE0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6">
    <w:name w:val="608BE9D50D894236B1377030BECC856F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0">
    <w:name w:val="F13D8EC4328440F4AA49FB07BDC28FEB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0">
    <w:name w:val="F730FE3466544EDD9F9D256BDB74EA0D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0">
    <w:name w:val="E1DB684D6DA1451EAB6DB25AD08C0DDE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0">
    <w:name w:val="668B7A6F3BBF45698E0BDA9BF916F2C4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0">
    <w:name w:val="E56DFD7D78D243179FAB9A5C77943AD8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0">
    <w:name w:val="4DA9BD6BF70048489E1304E3BAE5D550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0">
    <w:name w:val="090BA3B2D28F402FBEE2C659F538BA40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0">
    <w:name w:val="1F4AA339F0DC4659B7D9C7B52D7AD433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0">
    <w:name w:val="D774B944A3A74CA09884C0727FAF4EDC1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4">
    <w:name w:val="0FF91068ED2F45BDA45C3BB2B52B9CDE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4">
    <w:name w:val="73BDFB2734E94668AE0B57A3F5CF0052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4">
    <w:name w:val="861C3F8CA74D47D296CD12945C4EAAE0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7">
    <w:name w:val="608BE9D50D894236B1377030BECC856F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1">
    <w:name w:val="F13D8EC4328440F4AA49FB07BDC28FEB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1">
    <w:name w:val="F730FE3466544EDD9F9D256BDB74EA0D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1">
    <w:name w:val="E1DB684D6DA1451EAB6DB25AD08C0DDE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1">
    <w:name w:val="668B7A6F3BBF45698E0BDA9BF916F2C4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1">
    <w:name w:val="E56DFD7D78D243179FAB9A5C77943AD8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1">
    <w:name w:val="4DA9BD6BF70048489E1304E3BAE5D550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1">
    <w:name w:val="090BA3B2D28F402FBEE2C659F538BA40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">
    <w:name w:val="B44953A714374E1F9BED918E6045548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9898696C82F6415380BC04CA7DDC1B78">
    <w:name w:val="9898696C82F6415380BC04CA7DDC1B7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1">
    <w:name w:val="1F4AA339F0DC4659B7D9C7B52D7AD433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1">
    <w:name w:val="D774B944A3A74CA09884C0727FAF4EDC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5">
    <w:name w:val="0FF91068ED2F45BDA45C3BB2B52B9CDE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5">
    <w:name w:val="73BDFB2734E94668AE0B57A3F5CF0052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5">
    <w:name w:val="861C3F8CA74D47D296CD12945C4EAAE0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8">
    <w:name w:val="608BE9D50D894236B1377030BECC856F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2">
    <w:name w:val="F13D8EC4328440F4AA49FB07BDC28FEB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2">
    <w:name w:val="F730FE3466544EDD9F9D256BDB74EA0D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2">
    <w:name w:val="E1DB684D6DA1451EAB6DB25AD08C0DDE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2">
    <w:name w:val="668B7A6F3BBF45698E0BDA9BF916F2C4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2">
    <w:name w:val="E56DFD7D78D243179FAB9A5C77943AD8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2">
    <w:name w:val="4DA9BD6BF70048489E1304E3BAE5D550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2">
    <w:name w:val="090BA3B2D28F402FBEE2C659F538BA40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1">
    <w:name w:val="B44953A714374E1F9BED918E60455481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CA3B0E7E1E374D54B45A9AF2CE011468">
    <w:name w:val="CA3B0E7E1E374D54B45A9AF2CE01146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2">
    <w:name w:val="1F4AA339F0DC4659B7D9C7B52D7AD433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2">
    <w:name w:val="D774B944A3A74CA09884C0727FAF4EDC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6">
    <w:name w:val="0FF91068ED2F45BDA45C3BB2B52B9CDE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6">
    <w:name w:val="73BDFB2734E94668AE0B57A3F5CF0052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6">
    <w:name w:val="861C3F8CA74D47D296CD12945C4EAAE0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19">
    <w:name w:val="608BE9D50D894236B1377030BECC856F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3">
    <w:name w:val="F13D8EC4328440F4AA49FB07BDC28FEB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3">
    <w:name w:val="F730FE3466544EDD9F9D256BDB74EA0D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3">
    <w:name w:val="E1DB684D6DA1451EAB6DB25AD08C0DDE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3">
    <w:name w:val="668B7A6F3BBF45698E0BDA9BF916F2C4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3">
    <w:name w:val="E56DFD7D78D243179FAB9A5C77943AD8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3">
    <w:name w:val="4DA9BD6BF70048489E1304E3BAE5D550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3">
    <w:name w:val="090BA3B2D28F402FBEE2C659F538BA40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2">
    <w:name w:val="B44953A714374E1F9BED918E60455481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086487C22C24F74A69A4790373C3BCC">
    <w:name w:val="D086487C22C24F74A69A4790373C3BCC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3">
    <w:name w:val="1F4AA339F0DC4659B7D9C7B52D7AD433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3">
    <w:name w:val="D774B944A3A74CA09884C0727FAF4EDC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7">
    <w:name w:val="0FF91068ED2F45BDA45C3BB2B52B9CDE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7">
    <w:name w:val="73BDFB2734E94668AE0B57A3F5CF0052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7">
    <w:name w:val="861C3F8CA74D47D296CD12945C4EAAE0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0">
    <w:name w:val="608BE9D50D894236B1377030BECC856F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4">
    <w:name w:val="F13D8EC4328440F4AA49FB07BDC28FEB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4">
    <w:name w:val="F730FE3466544EDD9F9D256BDB74EA0D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4">
    <w:name w:val="E1DB684D6DA1451EAB6DB25AD08C0DDE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4">
    <w:name w:val="668B7A6F3BBF45698E0BDA9BF916F2C4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4">
    <w:name w:val="E56DFD7D78D243179FAB9A5C77943AD8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4">
    <w:name w:val="4DA9BD6BF70048489E1304E3BAE5D550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4">
    <w:name w:val="090BA3B2D28F402FBEE2C659F538BA40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3">
    <w:name w:val="B44953A714374E1F9BED918E60455481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4">
    <w:name w:val="1F4AA339F0DC4659B7D9C7B52D7AD433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4">
    <w:name w:val="D774B944A3A74CA09884C0727FAF4EDC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8">
    <w:name w:val="0FF91068ED2F45BDA45C3BB2B52B9CDE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8">
    <w:name w:val="73BDFB2734E94668AE0B57A3F5CF0052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8">
    <w:name w:val="861C3F8CA74D47D296CD12945C4EAAE0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1">
    <w:name w:val="608BE9D50D894236B1377030BECC856F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5">
    <w:name w:val="F13D8EC4328440F4AA49FB07BDC28FEB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5">
    <w:name w:val="F730FE3466544EDD9F9D256BDB74EA0D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5">
    <w:name w:val="E1DB684D6DA1451EAB6DB25AD08C0DDE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5">
    <w:name w:val="668B7A6F3BBF45698E0BDA9BF916F2C4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5">
    <w:name w:val="E56DFD7D78D243179FAB9A5C77943AD8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5">
    <w:name w:val="4DA9BD6BF70048489E1304E3BAE5D550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5">
    <w:name w:val="090BA3B2D28F402FBEE2C659F538BA40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4">
    <w:name w:val="B44953A714374E1F9BED918E60455481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5">
    <w:name w:val="1F4AA339F0DC4659B7D9C7B52D7AD433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5">
    <w:name w:val="D774B944A3A74CA09884C0727FAF4EDC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19">
    <w:name w:val="0FF91068ED2F45BDA45C3BB2B52B9CDE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19">
    <w:name w:val="73BDFB2734E94668AE0B57A3F5CF0052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19">
    <w:name w:val="861C3F8CA74D47D296CD12945C4EAAE0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2">
    <w:name w:val="608BE9D50D894236B1377030BECC856F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6">
    <w:name w:val="F13D8EC4328440F4AA49FB07BDC28FEB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6">
    <w:name w:val="F730FE3466544EDD9F9D256BDB74EA0D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6">
    <w:name w:val="E1DB684D6DA1451EAB6DB25AD08C0DDE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6">
    <w:name w:val="668B7A6F3BBF45698E0BDA9BF916F2C4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6">
    <w:name w:val="E56DFD7D78D243179FAB9A5C77943AD8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6">
    <w:name w:val="4DA9BD6BF70048489E1304E3BAE5D550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6">
    <w:name w:val="090BA3B2D28F402FBEE2C659F538BA402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5">
    <w:name w:val="B44953A714374E1F9BED918E60455481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6">
    <w:name w:val="1F4AA339F0DC4659B7D9C7B52D7AD433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6">
    <w:name w:val="D774B944A3A74CA09884C0727FAF4EDC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0">
    <w:name w:val="0FF91068ED2F45BDA45C3BB2B52B9CDE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0">
    <w:name w:val="73BDFB2734E94668AE0B57A3F5CF0052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0">
    <w:name w:val="861C3F8CA74D47D296CD12945C4EAAE020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3">
    <w:name w:val="608BE9D50D894236B1377030BECC856F23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7">
    <w:name w:val="F13D8EC4328440F4AA49FB07BDC28FEB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7">
    <w:name w:val="F730FE3466544EDD9F9D256BDB74EA0D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7">
    <w:name w:val="E1DB684D6DA1451EAB6DB25AD08C0DDE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7">
    <w:name w:val="668B7A6F3BBF45698E0BDA9BF916F2C4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7">
    <w:name w:val="E56DFD7D78D243179FAB9A5C77943AD8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7">
    <w:name w:val="4DA9BD6BF70048489E1304E3BAE5D550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7">
    <w:name w:val="090BA3B2D28F402FBEE2C659F538BA402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6">
    <w:name w:val="B44953A714374E1F9BED918E604554816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7">
    <w:name w:val="1F4AA339F0DC4659B7D9C7B52D7AD433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7">
    <w:name w:val="D774B944A3A74CA09884C0727FAF4EDC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1">
    <w:name w:val="0FF91068ED2F45BDA45C3BB2B52B9CDE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1">
    <w:name w:val="73BDFB2734E94668AE0B57A3F5CF0052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1">
    <w:name w:val="861C3F8CA74D47D296CD12945C4EAAE021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4">
    <w:name w:val="608BE9D50D894236B1377030BECC856F24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8">
    <w:name w:val="F13D8EC4328440F4AA49FB07BDC28FEB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8">
    <w:name w:val="F730FE3466544EDD9F9D256BDB74EA0D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8">
    <w:name w:val="E1DB684D6DA1451EAB6DB25AD08C0DDE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8">
    <w:name w:val="668B7A6F3BBF45698E0BDA9BF916F2C4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8">
    <w:name w:val="E56DFD7D78D243179FAB9A5C77943AD8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8">
    <w:name w:val="4DA9BD6BF70048489E1304E3BAE5D550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8">
    <w:name w:val="090BA3B2D28F402FBEE2C659F538BA402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7">
    <w:name w:val="B44953A714374E1F9BED918E604554817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8">
    <w:name w:val="1F4AA339F0DC4659B7D9C7B52D7AD433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8">
    <w:name w:val="D774B944A3A74CA09884C0727FAF4EDC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2">
    <w:name w:val="0FF91068ED2F45BDA45C3BB2B52B9CDE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2">
    <w:name w:val="73BDFB2734E94668AE0B57A3F5CF0052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2">
    <w:name w:val="861C3F8CA74D47D296CD12945C4EAAE022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5">
    <w:name w:val="608BE9D50D894236B1377030BECC856F25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29">
    <w:name w:val="F13D8EC4328440F4AA49FB07BDC28FEB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29">
    <w:name w:val="F730FE3466544EDD9F9D256BDB74EA0D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29">
    <w:name w:val="E1DB684D6DA1451EAB6DB25AD08C0DDE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29">
    <w:name w:val="668B7A6F3BBF45698E0BDA9BF916F2C4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29">
    <w:name w:val="E56DFD7D78D243179FAB9A5C77943AD8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29">
    <w:name w:val="4DA9BD6BF70048489E1304E3BAE5D550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29">
    <w:name w:val="090BA3B2D28F402FBEE2C659F538BA402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8">
    <w:name w:val="B44953A714374E1F9BED918E604554818"/>
    <w:rsid w:val="00956AB9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19">
    <w:name w:val="1F4AA339F0DC4659B7D9C7B52D7AD433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19">
    <w:name w:val="D774B944A3A74CA09884C0727FAF4EDC19"/>
    <w:rsid w:val="00956AB9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3">
    <w:name w:val="0FF91068ED2F45BDA45C3BB2B52B9CDE23"/>
    <w:rsid w:val="004F70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3">
    <w:name w:val="73BDFB2734E94668AE0B57A3F5CF005223"/>
    <w:rsid w:val="004F70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3">
    <w:name w:val="861C3F8CA74D47D296CD12945C4EAAE023"/>
    <w:rsid w:val="004F70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6">
    <w:name w:val="608BE9D50D894236B1377030BECC856F26"/>
    <w:rsid w:val="004F70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0">
    <w:name w:val="F13D8EC4328440F4AA49FB07BDC28FEB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0">
    <w:name w:val="F730FE3466544EDD9F9D256BDB74EA0D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0">
    <w:name w:val="E1DB684D6DA1451EAB6DB25AD08C0DDE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0">
    <w:name w:val="668B7A6F3BBF45698E0BDA9BF916F2C4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0">
    <w:name w:val="E56DFD7D78D243179FAB9A5C77943AD8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0">
    <w:name w:val="4DA9BD6BF70048489E1304E3BAE5D550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0">
    <w:name w:val="090BA3B2D28F402FBEE2C659F538BA403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9">
    <w:name w:val="B44953A714374E1F9BED918E604554819"/>
    <w:rsid w:val="004F70F0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20">
    <w:name w:val="1F4AA339F0DC4659B7D9C7B52D7AD4332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20">
    <w:name w:val="D774B944A3A74CA09884C0727FAF4EDC2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4">
    <w:name w:val="0FF91068ED2F45BDA45C3BB2B52B9CDE24"/>
    <w:rsid w:val="004F70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4">
    <w:name w:val="73BDFB2734E94668AE0B57A3F5CF005224"/>
    <w:rsid w:val="004F70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4">
    <w:name w:val="861C3F8CA74D47D296CD12945C4EAAE024"/>
    <w:rsid w:val="004F70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7">
    <w:name w:val="608BE9D50D894236B1377030BECC856F27"/>
    <w:rsid w:val="004F70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1">
    <w:name w:val="F13D8EC4328440F4AA49FB07BDC28FEB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1">
    <w:name w:val="F730FE3466544EDD9F9D256BDB74EA0D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1">
    <w:name w:val="E1DB684D6DA1451EAB6DB25AD08C0DDE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1">
    <w:name w:val="668B7A6F3BBF45698E0BDA9BF916F2C4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1">
    <w:name w:val="E56DFD7D78D243179FAB9A5C77943AD8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1">
    <w:name w:val="4DA9BD6BF70048489E1304E3BAE5D550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1">
    <w:name w:val="090BA3B2D28F402FBEE2C659F538BA403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B44953A714374E1F9BED918E6045548110">
    <w:name w:val="B44953A714374E1F9BED918E6045548110"/>
    <w:rsid w:val="004F70F0"/>
    <w:rPr>
      <w:rFonts w:ascii="Calibri" w:eastAsia="Calibri" w:hAnsi="Calibri" w:cs="Times New Roman"/>
      <w:lang w:val="es-ES" w:eastAsia="en-US"/>
    </w:rPr>
  </w:style>
  <w:style w:type="paragraph" w:customStyle="1" w:styleId="1F4AA339F0DC4659B7D9C7B52D7AD43321">
    <w:name w:val="1F4AA339F0DC4659B7D9C7B52D7AD4332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D774B944A3A74CA09884C0727FAF4EDC21">
    <w:name w:val="D774B944A3A74CA09884C0727FAF4EDC21"/>
    <w:rsid w:val="004F70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5">
    <w:name w:val="0FF91068ED2F45BDA45C3BB2B52B9CDE2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5">
    <w:name w:val="73BDFB2734E94668AE0B57A3F5CF00522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5">
    <w:name w:val="861C3F8CA74D47D296CD12945C4EAAE02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8">
    <w:name w:val="608BE9D50D894236B1377030BECC856F28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2">
    <w:name w:val="F13D8EC4328440F4AA49FB07BDC28FEB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2">
    <w:name w:val="F730FE3466544EDD9F9D256BDB74EA0D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2">
    <w:name w:val="E1DB684D6DA1451EAB6DB25AD08C0DDE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2">
    <w:name w:val="668B7A6F3BBF45698E0BDA9BF916F2C4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2">
    <w:name w:val="E56DFD7D78D243179FAB9A5C77943AD8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2">
    <w:name w:val="4DA9BD6BF70048489E1304E3BAE5D550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2">
    <w:name w:val="090BA3B2D28F402FBEE2C659F538BA403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">
    <w:name w:val="5FE31A74914B4D70A8E80B1052FB3E90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">
    <w:name w:val="5A35BB047B0647D2A0ADDF34441A61FF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">
    <w:name w:val="5F921883C7A240CD841B7F705392DB4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6">
    <w:name w:val="0FF91068ED2F45BDA45C3BB2B52B9CDE26"/>
    <w:rsid w:val="00470D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6">
    <w:name w:val="73BDFB2734E94668AE0B57A3F5CF005226"/>
    <w:rsid w:val="00470D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6">
    <w:name w:val="861C3F8CA74D47D296CD12945C4EAAE026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29">
    <w:name w:val="608BE9D50D894236B1377030BECC856F29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3">
    <w:name w:val="F13D8EC4328440F4AA49FB07BDC28FEB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3">
    <w:name w:val="F730FE3466544EDD9F9D256BDB74EA0D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3">
    <w:name w:val="E1DB684D6DA1451EAB6DB25AD08C0DDE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3">
    <w:name w:val="668B7A6F3BBF45698E0BDA9BF916F2C4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3">
    <w:name w:val="E56DFD7D78D243179FAB9A5C77943AD8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3">
    <w:name w:val="4DA9BD6BF70048489E1304E3BAE5D550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3">
    <w:name w:val="090BA3B2D28F402FBEE2C659F538BA403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">
    <w:name w:val="5FE31A74914B4D70A8E80B1052FB3E901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">
    <w:name w:val="5A35BB047B0647D2A0ADDF34441A61FF1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">
    <w:name w:val="5F921883C7A240CD841B7F705392DB421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7">
    <w:name w:val="0FF91068ED2F45BDA45C3BB2B52B9CDE27"/>
    <w:rsid w:val="00470D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7">
    <w:name w:val="73BDFB2734E94668AE0B57A3F5CF005227"/>
    <w:rsid w:val="00470D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7">
    <w:name w:val="861C3F8CA74D47D296CD12945C4EAAE027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0">
    <w:name w:val="608BE9D50D894236B1377030BECC856F30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4">
    <w:name w:val="F13D8EC4328440F4AA49FB07BDC28FEB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4">
    <w:name w:val="F730FE3466544EDD9F9D256BDB74EA0D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4">
    <w:name w:val="E1DB684D6DA1451EAB6DB25AD08C0DDE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4">
    <w:name w:val="668B7A6F3BBF45698E0BDA9BF916F2C4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4">
    <w:name w:val="E56DFD7D78D243179FAB9A5C77943AD8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4">
    <w:name w:val="4DA9BD6BF70048489E1304E3BAE5D550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4">
    <w:name w:val="090BA3B2D28F402FBEE2C659F538BA4034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">
    <w:name w:val="5FE31A74914B4D70A8E80B1052FB3E90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2">
    <w:name w:val="5A35BB047B0647D2A0ADDF34441A61FF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2">
    <w:name w:val="5F921883C7A240CD841B7F705392DB422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8">
    <w:name w:val="0FF91068ED2F45BDA45C3BB2B52B9CDE28"/>
    <w:rsid w:val="00470DF0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8">
    <w:name w:val="73BDFB2734E94668AE0B57A3F5CF005228"/>
    <w:rsid w:val="00470DF0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8">
    <w:name w:val="861C3F8CA74D47D296CD12945C4EAAE028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1">
    <w:name w:val="608BE9D50D894236B1377030BECC856F31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5">
    <w:name w:val="F13D8EC4328440F4AA49FB07BDC28FEB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5">
    <w:name w:val="F730FE3466544EDD9F9D256BDB74EA0D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5">
    <w:name w:val="E1DB684D6DA1451EAB6DB25AD08C0DDE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5">
    <w:name w:val="668B7A6F3BBF45698E0BDA9BF916F2C4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5">
    <w:name w:val="E56DFD7D78D243179FAB9A5C77943AD8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5">
    <w:name w:val="4DA9BD6BF70048489E1304E3BAE5D550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5">
    <w:name w:val="090BA3B2D28F402FBEE2C659F538BA4035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">
    <w:name w:val="5FE31A74914B4D70A8E80B1052FB3E90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3">
    <w:name w:val="5A35BB047B0647D2A0ADDF34441A61FF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3">
    <w:name w:val="5F921883C7A240CD841B7F705392DB423"/>
    <w:rsid w:val="00470DF0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29">
    <w:name w:val="0FF91068ED2F45BDA45C3BB2B52B9CDE2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29">
    <w:name w:val="73BDFB2734E94668AE0B57A3F5CF00522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29">
    <w:name w:val="861C3F8CA74D47D296CD12945C4EAAE02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2">
    <w:name w:val="608BE9D50D894236B1377030BECC856F3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6">
    <w:name w:val="F13D8EC4328440F4AA49FB07BDC28FEB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6">
    <w:name w:val="F730FE3466544EDD9F9D256BDB74EA0D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6">
    <w:name w:val="E1DB684D6DA1451EAB6DB25AD08C0DDE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6">
    <w:name w:val="668B7A6F3BBF45698E0BDA9BF916F2C4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6">
    <w:name w:val="E56DFD7D78D243179FAB9A5C77943AD8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6">
    <w:name w:val="4DA9BD6BF70048489E1304E3BAE5D550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6">
    <w:name w:val="090BA3B2D28F402FBEE2C659F538BA40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4">
    <w:name w:val="5FE31A74914B4D70A8E80B1052FB3E90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4">
    <w:name w:val="5A35BB047B0647D2A0ADDF34441A61FF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4">
    <w:name w:val="5F921883C7A240CD841B7F705392DB42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0">
    <w:name w:val="0FF91068ED2F45BDA45C3BB2B52B9CDE3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0">
    <w:name w:val="73BDFB2734E94668AE0B57A3F5CF00523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0">
    <w:name w:val="861C3F8CA74D47D296CD12945C4EAAE03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3">
    <w:name w:val="608BE9D50D894236B1377030BECC856F3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7">
    <w:name w:val="F13D8EC4328440F4AA49FB07BDC28FEB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7">
    <w:name w:val="F730FE3466544EDD9F9D256BDB74EA0D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7">
    <w:name w:val="E1DB684D6DA1451EAB6DB25AD08C0DDE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7">
    <w:name w:val="668B7A6F3BBF45698E0BDA9BF916F2C4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7">
    <w:name w:val="E56DFD7D78D243179FAB9A5C77943AD8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7">
    <w:name w:val="4DA9BD6BF70048489E1304E3BAE5D550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7">
    <w:name w:val="090BA3B2D28F402FBEE2C659F538BA40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5">
    <w:name w:val="5FE31A74914B4D70A8E80B1052FB3E90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5">
    <w:name w:val="5A35BB047B0647D2A0ADDF34441A61FF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5">
    <w:name w:val="5F921883C7A240CD841B7F705392DB42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1">
    <w:name w:val="0FF91068ED2F45BDA45C3BB2B52B9CDE3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1">
    <w:name w:val="73BDFB2734E94668AE0B57A3F5CF00523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1">
    <w:name w:val="861C3F8CA74D47D296CD12945C4EAAE03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4">
    <w:name w:val="608BE9D50D894236B1377030BECC856F3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8">
    <w:name w:val="F13D8EC4328440F4AA49FB07BDC28FEB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8">
    <w:name w:val="F730FE3466544EDD9F9D256BDB74EA0D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8">
    <w:name w:val="E1DB684D6DA1451EAB6DB25AD08C0DDE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8">
    <w:name w:val="668B7A6F3BBF45698E0BDA9BF916F2C4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8">
    <w:name w:val="E56DFD7D78D243179FAB9A5C77943AD8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8">
    <w:name w:val="4DA9BD6BF70048489E1304E3BAE5D550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8">
    <w:name w:val="090BA3B2D28F402FBEE2C659F538BA40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6">
    <w:name w:val="5FE31A74914B4D70A8E80B1052FB3E90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6">
    <w:name w:val="5A35BB047B0647D2A0ADDF34441A61FF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6">
    <w:name w:val="5F921883C7A240CD841B7F705392DB42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2">
    <w:name w:val="0FF91068ED2F45BDA45C3BB2B52B9CDE3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2">
    <w:name w:val="73BDFB2734E94668AE0B57A3F5CF00523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2">
    <w:name w:val="861C3F8CA74D47D296CD12945C4EAAE03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5">
    <w:name w:val="608BE9D50D894236B1377030BECC856F3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39">
    <w:name w:val="F13D8EC4328440F4AA49FB07BDC28FEB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39">
    <w:name w:val="F730FE3466544EDD9F9D256BDB74EA0D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39">
    <w:name w:val="E1DB684D6DA1451EAB6DB25AD08C0DDE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39">
    <w:name w:val="668B7A6F3BBF45698E0BDA9BF916F2C4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39">
    <w:name w:val="E56DFD7D78D243179FAB9A5C77943AD8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39">
    <w:name w:val="4DA9BD6BF70048489E1304E3BAE5D550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39">
    <w:name w:val="090BA3B2D28F402FBEE2C659F538BA40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7">
    <w:name w:val="5FE31A74914B4D70A8E80B1052FB3E90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7">
    <w:name w:val="5A35BB047B0647D2A0ADDF34441A61FF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7">
    <w:name w:val="5F921883C7A240CD841B7F705392DB42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3">
    <w:name w:val="0FF91068ED2F45BDA45C3BB2B52B9CDE3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3">
    <w:name w:val="73BDFB2734E94668AE0B57A3F5CF00523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3">
    <w:name w:val="861C3F8CA74D47D296CD12945C4EAAE03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6">
    <w:name w:val="608BE9D50D894236B1377030BECC856F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0">
    <w:name w:val="F13D8EC4328440F4AA49FB07BDC28FEB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0">
    <w:name w:val="F730FE3466544EDD9F9D256BDB74EA0D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0">
    <w:name w:val="E1DB684D6DA1451EAB6DB25AD08C0DDE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0">
    <w:name w:val="668B7A6F3BBF45698E0BDA9BF916F2C4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0">
    <w:name w:val="E56DFD7D78D243179FAB9A5C77943AD8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0">
    <w:name w:val="4DA9BD6BF70048489E1304E3BAE5D550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0">
    <w:name w:val="090BA3B2D28F402FBEE2C659F538BA40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8">
    <w:name w:val="5FE31A74914B4D70A8E80B1052FB3E90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8">
    <w:name w:val="5A35BB047B0647D2A0ADDF34441A61FF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8">
    <w:name w:val="5F921883C7A240CD841B7F705392DB42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4">
    <w:name w:val="0FF91068ED2F45BDA45C3BB2B52B9CDE3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4">
    <w:name w:val="73BDFB2734E94668AE0B57A3F5CF00523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4">
    <w:name w:val="861C3F8CA74D47D296CD12945C4EAAE03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7">
    <w:name w:val="608BE9D50D894236B1377030BECC856F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1">
    <w:name w:val="F13D8EC4328440F4AA49FB07BDC28FEB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1">
    <w:name w:val="F730FE3466544EDD9F9D256BDB74EA0D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1">
    <w:name w:val="E1DB684D6DA1451EAB6DB25AD08C0DDE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1">
    <w:name w:val="668B7A6F3BBF45698E0BDA9BF916F2C4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1">
    <w:name w:val="E56DFD7D78D243179FAB9A5C77943AD8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1">
    <w:name w:val="4DA9BD6BF70048489E1304E3BAE5D550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1">
    <w:name w:val="090BA3B2D28F402FBEE2C659F538BA40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9">
    <w:name w:val="5FE31A74914B4D70A8E80B1052FB3E90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5BA331B89EE4E4298BE3F54EBE5B62E">
    <w:name w:val="75BA331B89EE4E4298BE3F54EBE5B62E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9">
    <w:name w:val="5A35BB047B0647D2A0ADDF34441A61FF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9">
    <w:name w:val="5F921883C7A240CD841B7F705392DB42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">
    <w:name w:val="BDF64343B27E41798CD2332B23574617"/>
    <w:rsid w:val="00075AA3"/>
  </w:style>
  <w:style w:type="paragraph" w:customStyle="1" w:styleId="4CB9DE34CF7F4C46BF29B862CEA80D61">
    <w:name w:val="4CB9DE34CF7F4C46BF29B862CEA80D61"/>
    <w:rsid w:val="00075AA3"/>
  </w:style>
  <w:style w:type="paragraph" w:customStyle="1" w:styleId="20DB9CDE7F1F4B7586387FAE1306C6F2">
    <w:name w:val="20DB9CDE7F1F4B7586387FAE1306C6F2"/>
    <w:rsid w:val="00075AA3"/>
  </w:style>
  <w:style w:type="paragraph" w:customStyle="1" w:styleId="D958E11CFF5A4411B124A373061FF4D5">
    <w:name w:val="D958E11CFF5A4411B124A373061FF4D5"/>
    <w:rsid w:val="00075AA3"/>
  </w:style>
  <w:style w:type="paragraph" w:customStyle="1" w:styleId="0DC97BCE2581426ABA64365F65F10A7C">
    <w:name w:val="0DC97BCE2581426ABA64365F65F10A7C"/>
    <w:rsid w:val="00075AA3"/>
  </w:style>
  <w:style w:type="paragraph" w:customStyle="1" w:styleId="45787385A1B244AA89944DB24BDB14FC">
    <w:name w:val="45787385A1B244AA89944DB24BDB14FC"/>
    <w:rsid w:val="00075AA3"/>
  </w:style>
  <w:style w:type="paragraph" w:customStyle="1" w:styleId="08F5B4D3BCC94B889BBAE140050BF9D8">
    <w:name w:val="08F5B4D3BCC94B889BBAE140050BF9D8"/>
    <w:rsid w:val="00075AA3"/>
  </w:style>
  <w:style w:type="paragraph" w:customStyle="1" w:styleId="F9E22DD3CE974C83BBCA0848EABBCEF4">
    <w:name w:val="F9E22DD3CE974C83BBCA0848EABBCEF4"/>
    <w:rsid w:val="00075AA3"/>
  </w:style>
  <w:style w:type="paragraph" w:customStyle="1" w:styleId="009453F250D6437B8FDF3E3C2F01029A">
    <w:name w:val="009453F250D6437B8FDF3E3C2F01029A"/>
    <w:rsid w:val="00075AA3"/>
  </w:style>
  <w:style w:type="paragraph" w:customStyle="1" w:styleId="11C0A68FDEEC417891816AC9A3204F38">
    <w:name w:val="11C0A68FDEEC417891816AC9A3204F38"/>
    <w:rsid w:val="00075AA3"/>
  </w:style>
  <w:style w:type="paragraph" w:customStyle="1" w:styleId="7FA771227A8F4DDBBA2C6B81387510D1">
    <w:name w:val="7FA771227A8F4DDBBA2C6B81387510D1"/>
    <w:rsid w:val="00075AA3"/>
  </w:style>
  <w:style w:type="paragraph" w:customStyle="1" w:styleId="7D562C2C63C847D6A524CE85E0D7D49C">
    <w:name w:val="7D562C2C63C847D6A524CE85E0D7D49C"/>
    <w:rsid w:val="00075AA3"/>
  </w:style>
  <w:style w:type="paragraph" w:customStyle="1" w:styleId="6EAEF2F1B3FD4D4181DC97CE2CB9116B">
    <w:name w:val="6EAEF2F1B3FD4D4181DC97CE2CB9116B"/>
    <w:rsid w:val="00075AA3"/>
  </w:style>
  <w:style w:type="paragraph" w:customStyle="1" w:styleId="329D9533E11D45AA85EBBB962A0F8657">
    <w:name w:val="329D9533E11D45AA85EBBB962A0F8657"/>
    <w:rsid w:val="00075AA3"/>
  </w:style>
  <w:style w:type="paragraph" w:customStyle="1" w:styleId="D511DDDF7DAB425A81DE056E35350007">
    <w:name w:val="D511DDDF7DAB425A81DE056E35350007"/>
    <w:rsid w:val="00075AA3"/>
  </w:style>
  <w:style w:type="paragraph" w:customStyle="1" w:styleId="BDC37D480B89448C999B07F5CBCFCC99">
    <w:name w:val="BDC37D480B89448C999B07F5CBCFCC99"/>
    <w:rsid w:val="00075AA3"/>
  </w:style>
  <w:style w:type="paragraph" w:customStyle="1" w:styleId="7B2BC61BDE094DFDBC5B71F13FD35429">
    <w:name w:val="7B2BC61BDE094DFDBC5B71F13FD35429"/>
    <w:rsid w:val="00075AA3"/>
  </w:style>
  <w:style w:type="paragraph" w:customStyle="1" w:styleId="74E6C3BD486240E7993FDFE56875BC7B">
    <w:name w:val="74E6C3BD486240E7993FDFE56875BC7B"/>
    <w:rsid w:val="00075AA3"/>
  </w:style>
  <w:style w:type="paragraph" w:customStyle="1" w:styleId="369AE05799CD40AD9B586B1387EF79F8">
    <w:name w:val="369AE05799CD40AD9B586B1387EF79F8"/>
    <w:rsid w:val="00075AA3"/>
  </w:style>
  <w:style w:type="paragraph" w:customStyle="1" w:styleId="505E7CA844D34BF8BA07D6B73C2A8F5A">
    <w:name w:val="505E7CA844D34BF8BA07D6B73C2A8F5A"/>
    <w:rsid w:val="00075AA3"/>
  </w:style>
  <w:style w:type="paragraph" w:customStyle="1" w:styleId="3560404A5E9D497189D07FFB4FB26E70">
    <w:name w:val="3560404A5E9D497189D07FFB4FB26E70"/>
    <w:rsid w:val="00075AA3"/>
  </w:style>
  <w:style w:type="paragraph" w:customStyle="1" w:styleId="0FF91068ED2F45BDA45C3BB2B52B9CDE35">
    <w:name w:val="0FF91068ED2F45BDA45C3BB2B52B9CDE3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5">
    <w:name w:val="73BDFB2734E94668AE0B57A3F5CF00523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5">
    <w:name w:val="861C3F8CA74D47D296CD12945C4EAAE03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8">
    <w:name w:val="608BE9D50D894236B1377030BECC856F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2">
    <w:name w:val="F13D8EC4328440F4AA49FB07BDC28FEB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2">
    <w:name w:val="F730FE3466544EDD9F9D256BDB74EA0D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2">
    <w:name w:val="E1DB684D6DA1451EAB6DB25AD08C0DDE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2">
    <w:name w:val="668B7A6F3BBF45698E0BDA9BF916F2C4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2">
    <w:name w:val="E56DFD7D78D243179FAB9A5C77943AD8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2">
    <w:name w:val="4DA9BD6BF70048489E1304E3BAE5D550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2">
    <w:name w:val="090BA3B2D28F402FBEE2C659F538BA40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0">
    <w:name w:val="5FE31A74914B4D70A8E80B1052FB3E901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">
    <w:name w:val="BDF64343B27E41798CD2332B23574617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0">
    <w:name w:val="5A35BB047B0647D2A0ADDF34441A61FF1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0">
    <w:name w:val="5F921883C7A240CD841B7F705392DB421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6">
    <w:name w:val="0FF91068ED2F45BDA45C3BB2B52B9CDE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6">
    <w:name w:val="73BDFB2734E94668AE0B57A3F5CF0052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6">
    <w:name w:val="861C3F8CA74D47D296CD12945C4EAAE03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39">
    <w:name w:val="608BE9D50D894236B1377030BECC856F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3">
    <w:name w:val="F13D8EC4328440F4AA49FB07BDC28FEB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3">
    <w:name w:val="F730FE3466544EDD9F9D256BDB74EA0D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3">
    <w:name w:val="E1DB684D6DA1451EAB6DB25AD08C0DDE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3">
    <w:name w:val="668B7A6F3BBF45698E0BDA9BF916F2C4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3">
    <w:name w:val="E56DFD7D78D243179FAB9A5C77943AD8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3">
    <w:name w:val="4DA9BD6BF70048489E1304E3BAE5D550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3">
    <w:name w:val="090BA3B2D28F402FBEE2C659F538BA40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1">
    <w:name w:val="5FE31A74914B4D70A8E80B1052FB3E901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2">
    <w:name w:val="BDF64343B27E41798CD2332B23574617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">
    <w:name w:val="4CB9DE34CF7F4C46BF29B862CEA80D61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">
    <w:name w:val="20DB9CDE7F1F4B7586387FAE1306C6F2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1">
    <w:name w:val="D958E11CFF5A4411B124A373061FF4D5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">
    <w:name w:val="0DC97BCE2581426ABA64365F65F10A7C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">
    <w:name w:val="45787385A1B244AA89944DB24BDB14FC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">
    <w:name w:val="08F5B4D3BCC94B889BBAE140050BF9D8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1">
    <w:name w:val="7B2BC61BDE094DFDBC5B71F13FD35429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1">
    <w:name w:val="74E6C3BD486240E7993FDFE56875BC7B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1">
    <w:name w:val="369AE05799CD40AD9B586B1387EF79F8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1">
    <w:name w:val="505E7CA844D34BF8BA07D6B73C2A8F5A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1">
    <w:name w:val="3560404A5E9D497189D07FFB4FB26E70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1">
    <w:name w:val="5A35BB047B0647D2A0ADDF34441A61FF1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1">
    <w:name w:val="5F921883C7A240CD841B7F705392DB421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7">
    <w:name w:val="0FF91068ED2F45BDA45C3BB2B52B9CDE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7">
    <w:name w:val="73BDFB2734E94668AE0B57A3F5CF0052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7">
    <w:name w:val="861C3F8CA74D47D296CD12945C4EAAE03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0">
    <w:name w:val="608BE9D50D894236B1377030BECC856F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4">
    <w:name w:val="F13D8EC4328440F4AA49FB07BDC28FEB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4">
    <w:name w:val="F730FE3466544EDD9F9D256BDB74EA0D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4">
    <w:name w:val="E1DB684D6DA1451EAB6DB25AD08C0DDE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4">
    <w:name w:val="668B7A6F3BBF45698E0BDA9BF916F2C4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4">
    <w:name w:val="E56DFD7D78D243179FAB9A5C77943AD8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4">
    <w:name w:val="4DA9BD6BF70048489E1304E3BAE5D550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4">
    <w:name w:val="090BA3B2D28F402FBEE2C659F538BA40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2">
    <w:name w:val="5FE31A74914B4D70A8E80B1052FB3E901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3">
    <w:name w:val="BDF64343B27E41798CD2332B23574617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">
    <w:name w:val="4CB9DE34CF7F4C46BF29B862CEA80D61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2">
    <w:name w:val="20DB9CDE7F1F4B7586387FAE1306C6F2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2">
    <w:name w:val="D958E11CFF5A4411B124A373061FF4D5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2">
    <w:name w:val="0DC97BCE2581426ABA64365F65F10A7C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2">
    <w:name w:val="45787385A1B244AA89944DB24BDB14FC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2">
    <w:name w:val="08F5B4D3BCC94B889BBAE140050BF9D8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">
    <w:name w:val="F9E22DD3CE974C83BBCA0848EABBCEF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1">
    <w:name w:val="009453F250D6437B8FDF3E3C2F01029A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1">
    <w:name w:val="11C0A68FDEEC417891816AC9A3204F38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FA771227A8F4DDBBA2C6B81387510D11">
    <w:name w:val="7FA771227A8F4DDBBA2C6B81387510D1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D562C2C63C847D6A524CE85E0D7D49C1">
    <w:name w:val="7D562C2C63C847D6A524CE85E0D7D49C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EAEF2F1B3FD4D4181DC97CE2CB9116B1">
    <w:name w:val="6EAEF2F1B3FD4D4181DC97CE2CB9116B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29D9533E11D45AA85EBBB962A0F86571">
    <w:name w:val="329D9533E11D45AA85EBBB962A0F8657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511DDDF7DAB425A81DE056E353500071">
    <w:name w:val="D511DDDF7DAB425A81DE056E35350007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C37D480B89448C999B07F5CBCFCC991">
    <w:name w:val="BDC37D480B89448C999B07F5CBCFCC99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2">
    <w:name w:val="7B2BC61BDE094DFDBC5B71F13FD35429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2">
    <w:name w:val="74E6C3BD486240E7993FDFE56875BC7B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2">
    <w:name w:val="369AE05799CD40AD9B586B1387EF79F8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2">
    <w:name w:val="505E7CA844D34BF8BA07D6B73C2A8F5A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2">
    <w:name w:val="3560404A5E9D497189D07FFB4FB26E70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2">
    <w:name w:val="5A35BB047B0647D2A0ADDF34441A61FF1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2">
    <w:name w:val="5F921883C7A240CD841B7F705392DB421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8">
    <w:name w:val="0FF91068ED2F45BDA45C3BB2B52B9CDE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8">
    <w:name w:val="73BDFB2734E94668AE0B57A3F5CF0052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8">
    <w:name w:val="861C3F8CA74D47D296CD12945C4EAAE03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1">
    <w:name w:val="608BE9D50D894236B1377030BECC856F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5">
    <w:name w:val="F13D8EC4328440F4AA49FB07BDC28FEB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5">
    <w:name w:val="F730FE3466544EDD9F9D256BDB74EA0D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5">
    <w:name w:val="E1DB684D6DA1451EAB6DB25AD08C0DDE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5">
    <w:name w:val="668B7A6F3BBF45698E0BDA9BF916F2C4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5">
    <w:name w:val="E56DFD7D78D243179FAB9A5C77943AD8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5">
    <w:name w:val="4DA9BD6BF70048489E1304E3BAE5D550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5">
    <w:name w:val="090BA3B2D28F402FBEE2C659F538BA40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3">
    <w:name w:val="5FE31A74914B4D70A8E80B1052FB3E901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4">
    <w:name w:val="BDF64343B27E41798CD2332B23574617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3">
    <w:name w:val="4CB9DE34CF7F4C46BF29B862CEA80D61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3">
    <w:name w:val="20DB9CDE7F1F4B7586387FAE1306C6F2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3">
    <w:name w:val="D958E11CFF5A4411B124A373061FF4D5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3">
    <w:name w:val="0DC97BCE2581426ABA64365F65F10A7C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3">
    <w:name w:val="45787385A1B244AA89944DB24BDB14FC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3">
    <w:name w:val="08F5B4D3BCC94B889BBAE140050BF9D8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2">
    <w:name w:val="F9E22DD3CE974C83BBCA0848EABBCEF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2">
    <w:name w:val="009453F250D6437B8FDF3E3C2F01029A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2">
    <w:name w:val="11C0A68FDEEC417891816AC9A3204F38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FA771227A8F4DDBBA2C6B81387510D12">
    <w:name w:val="7FA771227A8F4DDBBA2C6B81387510D1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D562C2C63C847D6A524CE85E0D7D49C2">
    <w:name w:val="7D562C2C63C847D6A524CE85E0D7D49C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EAEF2F1B3FD4D4181DC97CE2CB9116B2">
    <w:name w:val="6EAEF2F1B3FD4D4181DC97CE2CB9116B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29D9533E11D45AA85EBBB962A0F86572">
    <w:name w:val="329D9533E11D45AA85EBBB962A0F8657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511DDDF7DAB425A81DE056E353500072">
    <w:name w:val="D511DDDF7DAB425A81DE056E35350007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C37D480B89448C999B07F5CBCFCC992">
    <w:name w:val="BDC37D480B89448C999B07F5CBCFCC99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3">
    <w:name w:val="7B2BC61BDE094DFDBC5B71F13FD35429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3">
    <w:name w:val="74E6C3BD486240E7993FDFE56875BC7B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3">
    <w:name w:val="369AE05799CD40AD9B586B1387EF79F8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3">
    <w:name w:val="505E7CA844D34BF8BA07D6B73C2A8F5A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3">
    <w:name w:val="3560404A5E9D497189D07FFB4FB26E70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3">
    <w:name w:val="5A35BB047B0647D2A0ADDF34441A61FF1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3">
    <w:name w:val="5F921883C7A240CD841B7F705392DB421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39">
    <w:name w:val="0FF91068ED2F45BDA45C3BB2B52B9CDE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39">
    <w:name w:val="73BDFB2734E94668AE0B57A3F5CF0052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39">
    <w:name w:val="861C3F8CA74D47D296CD12945C4EAAE039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2">
    <w:name w:val="608BE9D50D894236B1377030BECC856F42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6">
    <w:name w:val="F13D8EC4328440F4AA49FB07BDC28FEB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6">
    <w:name w:val="F730FE3466544EDD9F9D256BDB74EA0D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6">
    <w:name w:val="E1DB684D6DA1451EAB6DB25AD08C0DDE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6">
    <w:name w:val="668B7A6F3BBF45698E0BDA9BF916F2C4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6">
    <w:name w:val="E56DFD7D78D243179FAB9A5C77943AD8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6">
    <w:name w:val="4DA9BD6BF70048489E1304E3BAE5D550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6">
    <w:name w:val="090BA3B2D28F402FBEE2C659F538BA404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4">
    <w:name w:val="5FE31A74914B4D70A8E80B1052FB3E901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5">
    <w:name w:val="BDF64343B27E41798CD2332B23574617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4">
    <w:name w:val="4CB9DE34CF7F4C46BF29B862CEA80D61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4">
    <w:name w:val="20DB9CDE7F1F4B7586387FAE1306C6F2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4">
    <w:name w:val="D958E11CFF5A4411B124A373061FF4D5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4">
    <w:name w:val="0DC97BCE2581426ABA64365F65F10A7C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4">
    <w:name w:val="45787385A1B244AA89944DB24BDB14FC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4">
    <w:name w:val="08F5B4D3BCC94B889BBAE140050BF9D8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3">
    <w:name w:val="F9E22DD3CE974C83BBCA0848EABBCEF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3">
    <w:name w:val="009453F250D6437B8FDF3E3C2F01029A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3">
    <w:name w:val="11C0A68FDEEC417891816AC9A3204F38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FA771227A8F4DDBBA2C6B81387510D13">
    <w:name w:val="7FA771227A8F4DDBBA2C6B81387510D1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D562C2C63C847D6A524CE85E0D7D49C3">
    <w:name w:val="7D562C2C63C847D6A524CE85E0D7D49C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EAEF2F1B3FD4D4181DC97CE2CB9116B3">
    <w:name w:val="6EAEF2F1B3FD4D4181DC97CE2CB9116B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29D9533E11D45AA85EBBB962A0F86573">
    <w:name w:val="329D9533E11D45AA85EBBB962A0F8657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511DDDF7DAB425A81DE056E353500073">
    <w:name w:val="D511DDDF7DAB425A81DE056E35350007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C37D480B89448C999B07F5CBCFCC993">
    <w:name w:val="BDC37D480B89448C999B07F5CBCFCC99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4">
    <w:name w:val="7B2BC61BDE094DFDBC5B71F13FD35429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4">
    <w:name w:val="74E6C3BD486240E7993FDFE56875BC7B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4">
    <w:name w:val="369AE05799CD40AD9B586B1387EF79F8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4">
    <w:name w:val="505E7CA844D34BF8BA07D6B73C2A8F5A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4">
    <w:name w:val="3560404A5E9D497189D07FFB4FB26E70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4">
    <w:name w:val="5A35BB047B0647D2A0ADDF34441A61FF1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4">
    <w:name w:val="5F921883C7A240CD841B7F705392DB421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0">
    <w:name w:val="0FF91068ED2F45BDA45C3BB2B52B9CDE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0">
    <w:name w:val="73BDFB2734E94668AE0B57A3F5CF0052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0">
    <w:name w:val="861C3F8CA74D47D296CD12945C4EAAE040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3">
    <w:name w:val="608BE9D50D894236B1377030BECC856F43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7">
    <w:name w:val="F13D8EC4328440F4AA49FB07BDC28FEB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7">
    <w:name w:val="F730FE3466544EDD9F9D256BDB74EA0D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7">
    <w:name w:val="E1DB684D6DA1451EAB6DB25AD08C0DDE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7">
    <w:name w:val="668B7A6F3BBF45698E0BDA9BF916F2C4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7">
    <w:name w:val="E56DFD7D78D243179FAB9A5C77943AD8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7">
    <w:name w:val="4DA9BD6BF70048489E1304E3BAE5D550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7">
    <w:name w:val="090BA3B2D28F402FBEE2C659F538BA404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5">
    <w:name w:val="5FE31A74914B4D70A8E80B1052FB3E901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6">
    <w:name w:val="BDF64343B27E41798CD2332B23574617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5">
    <w:name w:val="4CB9DE34CF7F4C46BF29B862CEA80D61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5">
    <w:name w:val="20DB9CDE7F1F4B7586387FAE1306C6F2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5">
    <w:name w:val="D958E11CFF5A4411B124A373061FF4D5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5">
    <w:name w:val="0DC97BCE2581426ABA64365F65F10A7C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5">
    <w:name w:val="45787385A1B244AA89944DB24BDB14FC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5">
    <w:name w:val="08F5B4D3BCC94B889BBAE140050BF9D8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4">
    <w:name w:val="F9E22DD3CE974C83BBCA0848EABBCEF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4">
    <w:name w:val="009453F250D6437B8FDF3E3C2F01029A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4">
    <w:name w:val="11C0A68FDEEC417891816AC9A3204F38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FA771227A8F4DDBBA2C6B81387510D14">
    <w:name w:val="7FA771227A8F4DDBBA2C6B81387510D1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D562C2C63C847D6A524CE85E0D7D49C4">
    <w:name w:val="7D562C2C63C847D6A524CE85E0D7D49C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EAEF2F1B3FD4D4181DC97CE2CB9116B4">
    <w:name w:val="6EAEF2F1B3FD4D4181DC97CE2CB9116B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29D9533E11D45AA85EBBB962A0F86574">
    <w:name w:val="329D9533E11D45AA85EBBB962A0F8657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511DDDF7DAB425A81DE056E353500074">
    <w:name w:val="D511DDDF7DAB425A81DE056E35350007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C37D480B89448C999B07F5CBCFCC994">
    <w:name w:val="BDC37D480B89448C999B07F5CBCFCC99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5">
    <w:name w:val="7B2BC61BDE094DFDBC5B71F13FD35429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5">
    <w:name w:val="74E6C3BD486240E7993FDFE56875BC7B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5">
    <w:name w:val="369AE05799CD40AD9B586B1387EF79F8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5">
    <w:name w:val="505E7CA844D34BF8BA07D6B73C2A8F5A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5">
    <w:name w:val="3560404A5E9D497189D07FFB4FB26E70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5">
    <w:name w:val="5A35BB047B0647D2A0ADDF34441A61FF1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5">
    <w:name w:val="5F921883C7A240CD841B7F705392DB421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1">
    <w:name w:val="0FF91068ED2F45BDA45C3BB2B52B9CDE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1">
    <w:name w:val="73BDFB2734E94668AE0B57A3F5CF0052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1">
    <w:name w:val="861C3F8CA74D47D296CD12945C4EAAE041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4">
    <w:name w:val="608BE9D50D894236B1377030BECC856F44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8">
    <w:name w:val="F13D8EC4328440F4AA49FB07BDC28FEB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8">
    <w:name w:val="F730FE3466544EDD9F9D256BDB74EA0D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8">
    <w:name w:val="E1DB684D6DA1451EAB6DB25AD08C0DDE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8">
    <w:name w:val="668B7A6F3BBF45698E0BDA9BF916F2C4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8">
    <w:name w:val="E56DFD7D78D243179FAB9A5C77943AD8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8">
    <w:name w:val="4DA9BD6BF70048489E1304E3BAE5D550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8">
    <w:name w:val="090BA3B2D28F402FBEE2C659F538BA4048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6">
    <w:name w:val="5FE31A74914B4D70A8E80B1052FB3E901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7">
    <w:name w:val="BDF64343B27E41798CD2332B235746177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6">
    <w:name w:val="4CB9DE34CF7F4C46BF29B862CEA80D61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6">
    <w:name w:val="20DB9CDE7F1F4B7586387FAE1306C6F2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6">
    <w:name w:val="D958E11CFF5A4411B124A373061FF4D5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6">
    <w:name w:val="0DC97BCE2581426ABA64365F65F10A7C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6">
    <w:name w:val="45787385A1B244AA89944DB24BDB14FC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6">
    <w:name w:val="08F5B4D3BCC94B889BBAE140050BF9D8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5">
    <w:name w:val="F9E22DD3CE974C83BBCA0848EABBCEF4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5">
    <w:name w:val="009453F250D6437B8FDF3E3C2F01029A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5">
    <w:name w:val="11C0A68FDEEC417891816AC9A3204F38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FA771227A8F4DDBBA2C6B81387510D15">
    <w:name w:val="7FA771227A8F4DDBBA2C6B81387510D1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D562C2C63C847D6A524CE85E0D7D49C5">
    <w:name w:val="7D562C2C63C847D6A524CE85E0D7D49C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6EAEF2F1B3FD4D4181DC97CE2CB9116B5">
    <w:name w:val="6EAEF2F1B3FD4D4181DC97CE2CB9116B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29D9533E11D45AA85EBBB962A0F86575">
    <w:name w:val="329D9533E11D45AA85EBBB962A0F8657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D511DDDF7DAB425A81DE056E353500075">
    <w:name w:val="D511DDDF7DAB425A81DE056E35350007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BDC37D480B89448C999B07F5CBCFCC995">
    <w:name w:val="BDC37D480B89448C999B07F5CBCFCC995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B2BC61BDE094DFDBC5B71F13FD354296">
    <w:name w:val="7B2BC61BDE094DFDBC5B71F13FD35429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74E6C3BD486240E7993FDFE56875BC7B6">
    <w:name w:val="74E6C3BD486240E7993FDFE56875BC7B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69AE05799CD40AD9B586B1387EF79F86">
    <w:name w:val="369AE05799CD40AD9B586B1387EF79F8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05E7CA844D34BF8BA07D6B73C2A8F5A6">
    <w:name w:val="505E7CA844D34BF8BA07D6B73C2A8F5A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3560404A5E9D497189D07FFB4FB26E706">
    <w:name w:val="3560404A5E9D497189D07FFB4FB26E70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A35BB047B0647D2A0ADDF34441A61FF16">
    <w:name w:val="5A35BB047B0647D2A0ADDF34441A61FF1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5F921883C7A240CD841B7F705392DB4216">
    <w:name w:val="5F921883C7A240CD841B7F705392DB4216"/>
    <w:rsid w:val="00075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2">
    <w:name w:val="0FF91068ED2F45BDA45C3BB2B52B9CDE42"/>
    <w:rsid w:val="00460C14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2">
    <w:name w:val="73BDFB2734E94668AE0B57A3F5CF005242"/>
    <w:rsid w:val="00460C14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2">
    <w:name w:val="861C3F8CA74D47D296CD12945C4EAAE042"/>
    <w:rsid w:val="00460C14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5">
    <w:name w:val="608BE9D50D894236B1377030BECC856F45"/>
    <w:rsid w:val="00460C14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49">
    <w:name w:val="F13D8EC4328440F4AA49FB07BDC28FEB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49">
    <w:name w:val="F730FE3466544EDD9F9D256BDB74EA0D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49">
    <w:name w:val="E1DB684D6DA1451EAB6DB25AD08C0DDE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49">
    <w:name w:val="668B7A6F3BBF45698E0BDA9BF916F2C4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49">
    <w:name w:val="E56DFD7D78D243179FAB9A5C77943AD8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49">
    <w:name w:val="4DA9BD6BF70048489E1304E3BAE5D550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49">
    <w:name w:val="090BA3B2D28F402FBEE2C659F538BA404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7">
    <w:name w:val="5FE31A74914B4D70A8E80B1052FB3E901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8">
    <w:name w:val="BDF64343B27E41798CD2332B235746178"/>
    <w:rsid w:val="00460C14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7">
    <w:name w:val="4CB9DE34CF7F4C46BF29B862CEA80D61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7">
    <w:name w:val="20DB9CDE7F1F4B7586387FAE1306C6F2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7">
    <w:name w:val="0DC97BCE2581426ABA64365F65F10A7C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7">
    <w:name w:val="45787385A1B244AA89944DB24BDB14FC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7">
    <w:name w:val="08F5B4D3BCC94B889BBAE140050BF9D87"/>
    <w:rsid w:val="00460C14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6">
    <w:name w:val="F9E22DD3CE974C83BBCA0848EABBCEF46"/>
    <w:rsid w:val="00460C14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6">
    <w:name w:val="009453F250D6437B8FDF3E3C2F01029A6"/>
    <w:rsid w:val="00460C14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6">
    <w:name w:val="11C0A68FDEEC417891816AC9A3204F386"/>
    <w:rsid w:val="00460C14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">
    <w:name w:val="E2FD1D5A5E44429BB296DE2694A57D20"/>
    <w:rsid w:val="00460C14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">
    <w:name w:val="B13745347C0849D98AAE90959F7B1C3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">
    <w:name w:val="A7C3EA02EA744C28B61C3AAB5FEF8653"/>
    <w:rsid w:val="00460C14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">
    <w:name w:val="EB440B5EC30C476CA4A20E9DFF1B0BD9"/>
    <w:rsid w:val="00460C14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">
    <w:name w:val="E1FFED1376814AF8AC0433AF16FE3B90"/>
    <w:rsid w:val="00460C14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">
    <w:name w:val="CD750E5C8040466EA321A6AE45F3CDBD"/>
    <w:rsid w:val="00460C14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">
    <w:name w:val="8BBF60D461D04760BE17F763E4F21246"/>
    <w:rsid w:val="00460C14"/>
    <w:rPr>
      <w:rFonts w:ascii="Calibri" w:eastAsia="Calibri" w:hAnsi="Calibri" w:cs="Times New Roman"/>
      <w:lang w:val="es-ES" w:eastAsia="en-US"/>
    </w:rPr>
  </w:style>
  <w:style w:type="paragraph" w:customStyle="1" w:styleId="4E2C16CE0D4845D198EEEC2408B6224C">
    <w:name w:val="4E2C16CE0D4845D198EEEC2408B6224C"/>
    <w:rsid w:val="00460C14"/>
    <w:rPr>
      <w:rFonts w:ascii="Calibri" w:eastAsia="Calibri" w:hAnsi="Calibri" w:cs="Times New Roman"/>
      <w:lang w:val="es-ES" w:eastAsia="en-US"/>
    </w:rPr>
  </w:style>
  <w:style w:type="paragraph" w:customStyle="1" w:styleId="84D0BDDEEBEE44E89A18E61D6938F883">
    <w:name w:val="84D0BDDEEBEE44E89A18E61D6938F883"/>
    <w:rsid w:val="00460C14"/>
    <w:rPr>
      <w:rFonts w:ascii="Calibri" w:eastAsia="Calibri" w:hAnsi="Calibri" w:cs="Times New Roman"/>
      <w:lang w:val="es-ES" w:eastAsia="en-US"/>
    </w:rPr>
  </w:style>
  <w:style w:type="paragraph" w:customStyle="1" w:styleId="82540560C6C848FFA90E0574ABCDB648">
    <w:name w:val="82540560C6C848FFA90E0574ABCDB648"/>
    <w:rsid w:val="00460C14"/>
    <w:rPr>
      <w:rFonts w:ascii="Calibri" w:eastAsia="Calibri" w:hAnsi="Calibri" w:cs="Times New Roman"/>
      <w:lang w:val="es-ES" w:eastAsia="en-US"/>
    </w:rPr>
  </w:style>
  <w:style w:type="paragraph" w:customStyle="1" w:styleId="6F3276DAF83D457EA8488FCE6B967C2E">
    <w:name w:val="6F3276DAF83D457EA8488FCE6B967C2E"/>
    <w:rsid w:val="00460C14"/>
    <w:rPr>
      <w:rFonts w:ascii="Calibri" w:eastAsia="Calibri" w:hAnsi="Calibri" w:cs="Times New Roman"/>
      <w:lang w:val="es-ES" w:eastAsia="en-US"/>
    </w:rPr>
  </w:style>
  <w:style w:type="paragraph" w:customStyle="1" w:styleId="BFAACB12632D495D9B4F8F482CE73825">
    <w:name w:val="BFAACB12632D495D9B4F8F482CE73825"/>
    <w:rsid w:val="00460C14"/>
    <w:rPr>
      <w:rFonts w:ascii="Calibri" w:eastAsia="Calibri" w:hAnsi="Calibri" w:cs="Times New Roman"/>
      <w:lang w:val="es-ES" w:eastAsia="en-US"/>
    </w:rPr>
  </w:style>
  <w:style w:type="paragraph" w:customStyle="1" w:styleId="6E5B5A4E91494CBFB9783569055A1081">
    <w:name w:val="6E5B5A4E91494CBFB9783569055A1081"/>
    <w:rsid w:val="00460C14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3">
    <w:name w:val="0FF91068ED2F45BDA45C3BB2B52B9CDE43"/>
    <w:rsid w:val="00C47AA3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3">
    <w:name w:val="73BDFB2734E94668AE0B57A3F5CF005243"/>
    <w:rsid w:val="00C47AA3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3">
    <w:name w:val="861C3F8CA74D47D296CD12945C4EAAE043"/>
    <w:rsid w:val="00C47AA3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6">
    <w:name w:val="608BE9D50D894236B1377030BECC856F46"/>
    <w:rsid w:val="00C47AA3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0">
    <w:name w:val="F13D8EC4328440F4AA49FB07BDC28FEB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0">
    <w:name w:val="F730FE3466544EDD9F9D256BDB74EA0D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0">
    <w:name w:val="E1DB684D6DA1451EAB6DB25AD08C0DDE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0">
    <w:name w:val="668B7A6F3BBF45698E0BDA9BF916F2C4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0">
    <w:name w:val="E56DFD7D78D243179FAB9A5C77943AD8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0">
    <w:name w:val="4DA9BD6BF70048489E1304E3BAE5D550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0">
    <w:name w:val="090BA3B2D28F402FBEE2C659F538BA4050"/>
    <w:rsid w:val="00C47AA3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8">
    <w:name w:val="5FE31A74914B4D70A8E80B1052FB3E901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9">
    <w:name w:val="BDF64343B27E41798CD2332B235746179"/>
    <w:rsid w:val="00C47AA3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8">
    <w:name w:val="4CB9DE34CF7F4C46BF29B862CEA80D61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8">
    <w:name w:val="20DB9CDE7F1F4B7586387FAE1306C6F2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8">
    <w:name w:val="0DC97BCE2581426ABA64365F65F10A7C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8">
    <w:name w:val="45787385A1B244AA89944DB24BDB14FC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8">
    <w:name w:val="08F5B4D3BCC94B889BBAE140050BF9D88"/>
    <w:rsid w:val="00C47AA3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7">
    <w:name w:val="F9E22DD3CE974C83BBCA0848EABBCEF47"/>
    <w:rsid w:val="00C47AA3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7">
    <w:name w:val="11C0A68FDEEC417891816AC9A3204F387"/>
    <w:rsid w:val="00C47AA3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1">
    <w:name w:val="E2FD1D5A5E44429BB296DE2694A57D20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1">
    <w:name w:val="B13745347C0849D98AAE90959F7B1C39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1">
    <w:name w:val="A7C3EA02EA744C28B61C3AAB5FEF8653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1">
    <w:name w:val="EB440B5EC30C476CA4A20E9DFF1B0BD9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1">
    <w:name w:val="E1FFED1376814AF8AC0433AF16FE3B90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1">
    <w:name w:val="CD750E5C8040466EA321A6AE45F3CDBD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1">
    <w:name w:val="8BBF60D461D04760BE17F763E4F21246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4E2C16CE0D4845D198EEEC2408B6224C1">
    <w:name w:val="4E2C16CE0D4845D198EEEC2408B6224C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84D0BDDEEBEE44E89A18E61D6938F8831">
    <w:name w:val="84D0BDDEEBEE44E89A18E61D6938F883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82540560C6C848FFA90E0574ABCDB6481">
    <w:name w:val="82540560C6C848FFA90E0574ABCDB648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6F3276DAF83D457EA8488FCE6B967C2E1">
    <w:name w:val="6F3276DAF83D457EA8488FCE6B967C2E1"/>
    <w:rsid w:val="00C47AA3"/>
    <w:rPr>
      <w:rFonts w:ascii="Calibri" w:eastAsia="Calibri" w:hAnsi="Calibri" w:cs="Times New Roman"/>
      <w:lang w:val="es-ES" w:eastAsia="en-US"/>
    </w:rPr>
  </w:style>
  <w:style w:type="paragraph" w:customStyle="1" w:styleId="14F205B69E64446FA81A768A71665387">
    <w:name w:val="14F205B69E64446FA81A768A71665387"/>
    <w:rsid w:val="00C47AA3"/>
    <w:rPr>
      <w:rFonts w:ascii="Calibri" w:eastAsia="Calibri" w:hAnsi="Calibri" w:cs="Times New Roman"/>
      <w:lang w:val="es-ES" w:eastAsia="en-US"/>
    </w:rPr>
  </w:style>
  <w:style w:type="paragraph" w:customStyle="1" w:styleId="8DF9275C751C437EA36FD2DB26A06367">
    <w:name w:val="8DF9275C751C437EA36FD2DB26A06367"/>
    <w:rsid w:val="00C47AA3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4">
    <w:name w:val="0FF91068ED2F45BDA45C3BB2B52B9CDE44"/>
    <w:rsid w:val="00502A1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4">
    <w:name w:val="73BDFB2734E94668AE0B57A3F5CF005244"/>
    <w:rsid w:val="00502A1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4">
    <w:name w:val="861C3F8CA74D47D296CD12945C4EAAE044"/>
    <w:rsid w:val="00502A1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7">
    <w:name w:val="608BE9D50D894236B1377030BECC856F47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1">
    <w:name w:val="F13D8EC4328440F4AA49FB07BDC28FEB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1">
    <w:name w:val="F730FE3466544EDD9F9D256BDB74EA0D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1">
    <w:name w:val="E1DB684D6DA1451EAB6DB25AD08C0DDE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1">
    <w:name w:val="668B7A6F3BBF45698E0BDA9BF916F2C4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1">
    <w:name w:val="E56DFD7D78D243179FAB9A5C77943AD8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1">
    <w:name w:val="4DA9BD6BF70048489E1304E3BAE5D550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1">
    <w:name w:val="090BA3B2D28F402FBEE2C659F538BA405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19">
    <w:name w:val="5FE31A74914B4D70A8E80B1052FB3E901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0">
    <w:name w:val="BDF64343B27E41798CD2332B23574617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9">
    <w:name w:val="4CB9DE34CF7F4C46BF29B862CEA80D61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9">
    <w:name w:val="20DB9CDE7F1F4B7586387FAE1306C6F2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9">
    <w:name w:val="0DC97BCE2581426ABA64365F65F10A7C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9">
    <w:name w:val="45787385A1B244AA89944DB24BDB14FC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9">
    <w:name w:val="08F5B4D3BCC94B889BBAE140050BF9D8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8">
    <w:name w:val="F9E22DD3CE974C83BBCA0848EABBCEF48"/>
    <w:rsid w:val="00502A1F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8">
    <w:name w:val="11C0A68FDEEC417891816AC9A3204F388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2">
    <w:name w:val="E2FD1D5A5E44429BB296DE2694A57D20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2">
    <w:name w:val="B13745347C0849D98AAE90959F7B1C39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2">
    <w:name w:val="A7C3EA02EA744C28B61C3AAB5FEF8653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2">
    <w:name w:val="EB440B5EC30C476CA4A20E9DFF1B0BD9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2">
    <w:name w:val="E1FFED1376814AF8AC0433AF16FE3B90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2">
    <w:name w:val="CD750E5C8040466EA321A6AE45F3CDBD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2">
    <w:name w:val="8BBF60D461D04760BE17F763E4F21246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">
    <w:name w:val="B6C4EB3766274B6CB0FE3645B2BD851C"/>
    <w:rsid w:val="00502A1F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">
    <w:name w:val="DB39761FCB8B438AABACD0668E7E41E4"/>
    <w:rsid w:val="00502A1F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">
    <w:name w:val="2F2635635DC34436B2799800552CBC8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">
    <w:name w:val="434EFA4AC6034672A56172EE1CAAA23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5026082B44A4EACB3E042BBBE93DD99">
    <w:name w:val="05026082B44A4EACB3E042BBBE93DD9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C38D99783D4A4C4694D5F12E797D44E0">
    <w:name w:val="C38D99783D4A4C4694D5F12E797D44E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5">
    <w:name w:val="0FF91068ED2F45BDA45C3BB2B52B9CDE45"/>
    <w:rsid w:val="00502A1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5">
    <w:name w:val="73BDFB2734E94668AE0B57A3F5CF005245"/>
    <w:rsid w:val="00502A1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5">
    <w:name w:val="861C3F8CA74D47D296CD12945C4EAAE045"/>
    <w:rsid w:val="00502A1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8">
    <w:name w:val="608BE9D50D894236B1377030BECC856F48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2">
    <w:name w:val="F13D8EC4328440F4AA49FB07BDC28FEB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2">
    <w:name w:val="F730FE3466544EDD9F9D256BDB74EA0D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2">
    <w:name w:val="E1DB684D6DA1451EAB6DB25AD08C0DDE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2">
    <w:name w:val="668B7A6F3BBF45698E0BDA9BF916F2C4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2">
    <w:name w:val="E56DFD7D78D243179FAB9A5C77943AD8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2">
    <w:name w:val="4DA9BD6BF70048489E1304E3BAE5D550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2">
    <w:name w:val="090BA3B2D28F402FBEE2C659F538BA4052"/>
    <w:rsid w:val="00502A1F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0">
    <w:name w:val="5FE31A74914B4D70A8E80B1052FB3E902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1">
    <w:name w:val="BDF64343B27E41798CD2332B235746171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0">
    <w:name w:val="4CB9DE34CF7F4C46BF29B862CEA80D61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0">
    <w:name w:val="20DB9CDE7F1F4B7586387FAE1306C6F2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0">
    <w:name w:val="0DC97BCE2581426ABA64365F65F10A7C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0">
    <w:name w:val="45787385A1B244AA89944DB24BDB14FC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0">
    <w:name w:val="08F5B4D3BCC94B889BBAE140050BF9D810"/>
    <w:rsid w:val="00502A1F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9">
    <w:name w:val="F9E22DD3CE974C83BBCA0848EABBCEF4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9">
    <w:name w:val="11C0A68FDEEC417891816AC9A3204F389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3">
    <w:name w:val="E2FD1D5A5E44429BB296DE2694A57D20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3">
    <w:name w:val="B13745347C0849D98AAE90959F7B1C39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3">
    <w:name w:val="A7C3EA02EA744C28B61C3AAB5FEF8653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3">
    <w:name w:val="EB440B5EC30C476CA4A20E9DFF1B0BD9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3">
    <w:name w:val="E1FFED1376814AF8AC0433AF16FE3B90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3">
    <w:name w:val="CD750E5C8040466EA321A6AE45F3CDBD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3">
    <w:name w:val="8BBF60D461D04760BE17F763E4F212463"/>
    <w:rsid w:val="00502A1F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1">
    <w:name w:val="B6C4EB3766274B6CB0FE3645B2BD851C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1">
    <w:name w:val="DB39761FCB8B438AABACD0668E7E41E4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1">
    <w:name w:val="2F2635635DC34436B2799800552CBC81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1">
    <w:name w:val="434EFA4AC6034672A56172EE1CAAA231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5026082B44A4EACB3E042BBBE93DD991">
    <w:name w:val="05026082B44A4EACB3E042BBBE93DD99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C38D99783D4A4C4694D5F12E797D44E01">
    <w:name w:val="C38D99783D4A4C4694D5F12E797D44E01"/>
    <w:rsid w:val="00502A1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6">
    <w:name w:val="0FF91068ED2F45BDA45C3BB2B52B9CDE46"/>
    <w:rsid w:val="00462E2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6">
    <w:name w:val="73BDFB2734E94668AE0B57A3F5CF005246"/>
    <w:rsid w:val="00462E2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6">
    <w:name w:val="861C3F8CA74D47D296CD12945C4EAAE046"/>
    <w:rsid w:val="00462E2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49">
    <w:name w:val="608BE9D50D894236B1377030BECC856F49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3">
    <w:name w:val="F13D8EC4328440F4AA49FB07BDC28FEB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3">
    <w:name w:val="F730FE3466544EDD9F9D256BDB74EA0D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3">
    <w:name w:val="E1DB684D6DA1451EAB6DB25AD08C0DDE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3">
    <w:name w:val="668B7A6F3BBF45698E0BDA9BF916F2C4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3">
    <w:name w:val="E56DFD7D78D243179FAB9A5C77943AD8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3">
    <w:name w:val="4DA9BD6BF70048489E1304E3BAE5D550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3">
    <w:name w:val="090BA3B2D28F402FBEE2C659F538BA405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1">
    <w:name w:val="5FE31A74914B4D70A8E80B1052FB3E902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2">
    <w:name w:val="BDF64343B27E41798CD2332B23574617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1">
    <w:name w:val="4CB9DE34CF7F4C46BF29B862CEA80D61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1">
    <w:name w:val="20DB9CDE7F1F4B7586387FAE1306C6F2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1">
    <w:name w:val="0DC97BCE2581426ABA64365F65F10A7C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1">
    <w:name w:val="45787385A1B244AA89944DB24BDB14FC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1">
    <w:name w:val="08F5B4D3BCC94B889BBAE140050BF9D8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0">
    <w:name w:val="F9E22DD3CE974C83BBCA0848EABBCEF410"/>
    <w:rsid w:val="00462E2F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10">
    <w:name w:val="11C0A68FDEEC417891816AC9A3204F3810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4">
    <w:name w:val="E2FD1D5A5E44429BB296DE2694A57D20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4">
    <w:name w:val="B13745347C0849D98AAE90959F7B1C39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4">
    <w:name w:val="A7C3EA02EA744C28B61C3AAB5FEF8653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4">
    <w:name w:val="EB440B5EC30C476CA4A20E9DFF1B0BD9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4">
    <w:name w:val="E1FFED1376814AF8AC0433AF16FE3B90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4">
    <w:name w:val="CD750E5C8040466EA321A6AE45F3CDBD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4">
    <w:name w:val="8BBF60D461D04760BE17F763E4F21246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2">
    <w:name w:val="B6C4EB3766274B6CB0FE3645B2BD851C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2">
    <w:name w:val="DB39761FCB8B438AABACD0668E7E41E4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2">
    <w:name w:val="2F2635635DC34436B2799800552CBC8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2">
    <w:name w:val="434EFA4AC6034672A56172EE1CAAA23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AF1FA30F9EC14C97B87CC7C3DD2C59AE">
    <w:name w:val="AF1FA30F9EC14C97B87CC7C3DD2C59AE"/>
    <w:rsid w:val="00462E2F"/>
    <w:rPr>
      <w:rFonts w:ascii="Calibri" w:eastAsia="Calibri" w:hAnsi="Calibri" w:cs="Times New Roman"/>
      <w:lang w:val="es-ES" w:eastAsia="en-US"/>
    </w:rPr>
  </w:style>
  <w:style w:type="paragraph" w:customStyle="1" w:styleId="17F4B131B3474773ADC875530808931D">
    <w:name w:val="17F4B131B3474773ADC875530808931D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7">
    <w:name w:val="0FF91068ED2F45BDA45C3BB2B52B9CDE47"/>
    <w:rsid w:val="00462E2F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7">
    <w:name w:val="73BDFB2734E94668AE0B57A3F5CF005247"/>
    <w:rsid w:val="00462E2F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7">
    <w:name w:val="861C3F8CA74D47D296CD12945C4EAAE047"/>
    <w:rsid w:val="00462E2F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50">
    <w:name w:val="608BE9D50D894236B1377030BECC856F50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4">
    <w:name w:val="F13D8EC4328440F4AA49FB07BDC28FEB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4">
    <w:name w:val="F730FE3466544EDD9F9D256BDB74EA0D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4">
    <w:name w:val="E1DB684D6DA1451EAB6DB25AD08C0DDE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4">
    <w:name w:val="668B7A6F3BBF45698E0BDA9BF916F2C4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4">
    <w:name w:val="E56DFD7D78D243179FAB9A5C77943AD8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4">
    <w:name w:val="4DA9BD6BF70048489E1304E3BAE5D550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4">
    <w:name w:val="090BA3B2D28F402FBEE2C659F538BA4054"/>
    <w:rsid w:val="00462E2F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2">
    <w:name w:val="5FE31A74914B4D70A8E80B1052FB3E902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3">
    <w:name w:val="BDF64343B27E41798CD2332B235746171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2">
    <w:name w:val="4CB9DE34CF7F4C46BF29B862CEA80D61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2">
    <w:name w:val="20DB9CDE7F1F4B7586387FAE1306C6F2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2">
    <w:name w:val="0DC97BCE2581426ABA64365F65F10A7C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2">
    <w:name w:val="45787385A1B244AA89944DB24BDB14FC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2">
    <w:name w:val="08F5B4D3BCC94B889BBAE140050BF9D812"/>
    <w:rsid w:val="00462E2F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1">
    <w:name w:val="F9E22DD3CE974C83BBCA0848EABBCEF4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11">
    <w:name w:val="11C0A68FDEEC417891816AC9A3204F381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5">
    <w:name w:val="E2FD1D5A5E44429BB296DE2694A57D20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5">
    <w:name w:val="B13745347C0849D98AAE90959F7B1C39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5">
    <w:name w:val="A7C3EA02EA744C28B61C3AAB5FEF8653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5">
    <w:name w:val="EB440B5EC30C476CA4A20E9DFF1B0BD9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5">
    <w:name w:val="E1FFED1376814AF8AC0433AF16FE3B90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5">
    <w:name w:val="CD750E5C8040466EA321A6AE45F3CDBD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5">
    <w:name w:val="8BBF60D461D04760BE17F763E4F212465"/>
    <w:rsid w:val="00462E2F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3">
    <w:name w:val="B6C4EB3766274B6CB0FE3645B2BD851C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3">
    <w:name w:val="DB39761FCB8B438AABACD0668E7E41E4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3">
    <w:name w:val="2F2635635DC34436B2799800552CBC81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3">
    <w:name w:val="434EFA4AC6034672A56172EE1CAAA2313"/>
    <w:rsid w:val="00462E2F"/>
    <w:rPr>
      <w:rFonts w:ascii="Calibri" w:eastAsia="Calibri" w:hAnsi="Calibri" w:cs="Times New Roman"/>
      <w:lang w:val="es-ES" w:eastAsia="en-US"/>
    </w:rPr>
  </w:style>
  <w:style w:type="paragraph" w:customStyle="1" w:styleId="AF1FA30F9EC14C97B87CC7C3DD2C59AE1">
    <w:name w:val="AF1FA30F9EC14C97B87CC7C3DD2C59AE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17F4B131B3474773ADC875530808931D1">
    <w:name w:val="17F4B131B3474773ADC875530808931D1"/>
    <w:rsid w:val="00462E2F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8">
    <w:name w:val="0FF91068ED2F45BDA45C3BB2B52B9CDE48"/>
    <w:rsid w:val="00046DD1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8">
    <w:name w:val="73BDFB2734E94668AE0B57A3F5CF005248"/>
    <w:rsid w:val="00046DD1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8">
    <w:name w:val="861C3F8CA74D47D296CD12945C4EAAE048"/>
    <w:rsid w:val="00046DD1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51">
    <w:name w:val="608BE9D50D894236B1377030BECC856F51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5">
    <w:name w:val="F13D8EC4328440F4AA49FB07BDC28FEB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5">
    <w:name w:val="F730FE3466544EDD9F9D256BDB74EA0D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5">
    <w:name w:val="E1DB684D6DA1451EAB6DB25AD08C0DDE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5">
    <w:name w:val="668B7A6F3BBF45698E0BDA9BF916F2C4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5">
    <w:name w:val="E56DFD7D78D243179FAB9A5C77943AD8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5">
    <w:name w:val="4DA9BD6BF70048489E1304E3BAE5D550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5">
    <w:name w:val="090BA3B2D28F402FBEE2C659F538BA405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3">
    <w:name w:val="5FE31A74914B4D70A8E80B1052FB3E902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4">
    <w:name w:val="BDF64343B27E41798CD2332B23574617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3">
    <w:name w:val="4CB9DE34CF7F4C46BF29B862CEA80D61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3">
    <w:name w:val="20DB9CDE7F1F4B7586387FAE1306C6F2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3">
    <w:name w:val="0DC97BCE2581426ABA64365F65F10A7C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3">
    <w:name w:val="45787385A1B244AA89944DB24BDB14FC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3">
    <w:name w:val="08F5B4D3BCC94B889BBAE140050BF9D8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2">
    <w:name w:val="F9E22DD3CE974C83BBCA0848EABBCEF412"/>
    <w:rsid w:val="00046DD1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12">
    <w:name w:val="11C0A68FDEEC417891816AC9A3204F3812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6">
    <w:name w:val="E2FD1D5A5E44429BB296DE2694A57D20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6">
    <w:name w:val="B13745347C0849D98AAE90959F7B1C39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6">
    <w:name w:val="A7C3EA02EA744C28B61C3AAB5FEF8653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6">
    <w:name w:val="EB440B5EC30C476CA4A20E9DFF1B0BD9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6">
    <w:name w:val="E1FFED1376814AF8AC0433AF16FE3B90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6">
    <w:name w:val="CD750E5C8040466EA321A6AE45F3CDBD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6">
    <w:name w:val="8BBF60D461D04760BE17F763E4F21246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4">
    <w:name w:val="B6C4EB3766274B6CB0FE3645B2BD851C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4">
    <w:name w:val="DB39761FCB8B438AABACD0668E7E41E4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4">
    <w:name w:val="2F2635635DC34436B2799800552CBC8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4">
    <w:name w:val="434EFA4AC6034672A56172EE1CAAA23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11A7B18D5ECC44D5AD17687D4A75E29E">
    <w:name w:val="11A7B18D5ECC44D5AD17687D4A75E29E"/>
    <w:rsid w:val="00046DD1"/>
    <w:rPr>
      <w:rFonts w:ascii="Calibri" w:eastAsia="Calibri" w:hAnsi="Calibri" w:cs="Times New Roman"/>
      <w:lang w:val="es-ES" w:eastAsia="en-US"/>
    </w:rPr>
  </w:style>
  <w:style w:type="paragraph" w:customStyle="1" w:styleId="5067572179894FC09DEDB0E8E8BE64BF">
    <w:name w:val="5067572179894FC09DEDB0E8E8BE64BF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49">
    <w:name w:val="0FF91068ED2F45BDA45C3BB2B52B9CDE49"/>
    <w:rsid w:val="00046DD1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49">
    <w:name w:val="73BDFB2734E94668AE0B57A3F5CF005249"/>
    <w:rsid w:val="00046DD1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49">
    <w:name w:val="861C3F8CA74D47D296CD12945C4EAAE049"/>
    <w:rsid w:val="00046DD1"/>
    <w:rPr>
      <w:rFonts w:ascii="Calibri" w:eastAsia="Calibri" w:hAnsi="Calibri" w:cs="Times New Roman"/>
      <w:lang w:val="es-ES" w:eastAsia="en-US"/>
    </w:rPr>
  </w:style>
  <w:style w:type="paragraph" w:customStyle="1" w:styleId="608BE9D50D894236B1377030BECC856F52">
    <w:name w:val="608BE9D50D894236B1377030BECC856F52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6">
    <w:name w:val="F13D8EC4328440F4AA49FB07BDC28FEB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730FE3466544EDD9F9D256BDB74EA0D56">
    <w:name w:val="F730FE3466544EDD9F9D256BDB74EA0D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1DB684D6DA1451EAB6DB25AD08C0DDE56">
    <w:name w:val="E1DB684D6DA1451EAB6DB25AD08C0DDE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668B7A6F3BBF45698E0BDA9BF916F2C456">
    <w:name w:val="668B7A6F3BBF45698E0BDA9BF916F2C4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56DFD7D78D243179FAB9A5C77943AD856">
    <w:name w:val="E56DFD7D78D243179FAB9A5C77943AD8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DA9BD6BF70048489E1304E3BAE5D55056">
    <w:name w:val="4DA9BD6BF70048489E1304E3BAE5D550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90BA3B2D28F402FBEE2C659F538BA4056">
    <w:name w:val="090BA3B2D28F402FBEE2C659F538BA4056"/>
    <w:rsid w:val="00046DD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4">
    <w:name w:val="5FE31A74914B4D70A8E80B1052FB3E902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5">
    <w:name w:val="BDF64343B27E41798CD2332B235746171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4">
    <w:name w:val="4CB9DE34CF7F4C46BF29B862CEA80D61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4">
    <w:name w:val="20DB9CDE7F1F4B7586387FAE1306C6F2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4">
    <w:name w:val="0DC97BCE2581426ABA64365F65F10A7C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4">
    <w:name w:val="45787385A1B244AA89944DB24BDB14FC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4">
    <w:name w:val="08F5B4D3BCC94B889BBAE140050BF9D814"/>
    <w:rsid w:val="00046DD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3">
    <w:name w:val="F9E22DD3CE974C83BBCA0848EABBCEF4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11C0A68FDEEC417891816AC9A3204F3813">
    <w:name w:val="11C0A68FDEEC417891816AC9A3204F3813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2FD1D5A5E44429BB296DE2694A57D207">
    <w:name w:val="E2FD1D5A5E44429BB296DE2694A57D20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13745347C0849D98AAE90959F7B1C397">
    <w:name w:val="B13745347C0849D98AAE90959F7B1C39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A7C3EA02EA744C28B61C3AAB5FEF86537">
    <w:name w:val="A7C3EA02EA744C28B61C3AAB5FEF8653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B440B5EC30C476CA4A20E9DFF1B0BD97">
    <w:name w:val="EB440B5EC30C476CA4A20E9DFF1B0BD9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E1FFED1376814AF8AC0433AF16FE3B907">
    <w:name w:val="E1FFED1376814AF8AC0433AF16FE3B90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CD750E5C8040466EA321A6AE45F3CDBD7">
    <w:name w:val="CD750E5C8040466EA321A6AE45F3CDBD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8BBF60D461D04760BE17F763E4F212467">
    <w:name w:val="8BBF60D461D04760BE17F763E4F212467"/>
    <w:rsid w:val="00046DD1"/>
    <w:rPr>
      <w:rFonts w:ascii="Calibri" w:eastAsia="Calibri" w:hAnsi="Calibri" w:cs="Times New Roman"/>
      <w:lang w:val="es-ES" w:eastAsia="en-US"/>
    </w:rPr>
  </w:style>
  <w:style w:type="paragraph" w:customStyle="1" w:styleId="B6C4EB3766274B6CB0FE3645B2BD851C5">
    <w:name w:val="B6C4EB3766274B6CB0FE3645B2BD851C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DB39761FCB8B438AABACD0668E7E41E45">
    <w:name w:val="DB39761FCB8B438AABACD0668E7E41E4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2F2635635DC34436B2799800552CBC815">
    <w:name w:val="2F2635635DC34436B2799800552CBC81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434EFA4AC6034672A56172EE1CAAA2315">
    <w:name w:val="434EFA4AC6034672A56172EE1CAAA2315"/>
    <w:rsid w:val="00046DD1"/>
    <w:rPr>
      <w:rFonts w:ascii="Calibri" w:eastAsia="Calibri" w:hAnsi="Calibri" w:cs="Times New Roman"/>
      <w:lang w:val="es-ES" w:eastAsia="en-US"/>
    </w:rPr>
  </w:style>
  <w:style w:type="paragraph" w:customStyle="1" w:styleId="11A7B18D5ECC44D5AD17687D4A75E29E1">
    <w:name w:val="11A7B18D5ECC44D5AD17687D4A75E29E1"/>
    <w:rsid w:val="00046DD1"/>
    <w:rPr>
      <w:rFonts w:ascii="Calibri" w:eastAsia="Calibri" w:hAnsi="Calibri" w:cs="Times New Roman"/>
      <w:lang w:val="es-ES" w:eastAsia="en-US"/>
    </w:rPr>
  </w:style>
  <w:style w:type="paragraph" w:customStyle="1" w:styleId="5067572179894FC09DEDB0E8E8BE64BF1">
    <w:name w:val="5067572179894FC09DEDB0E8E8BE64BF1"/>
    <w:rsid w:val="00046DD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">
    <w:name w:val="DA0C07FA385B427784822FFEF9C1C88F"/>
    <w:rsid w:val="00812D81"/>
    <w:pPr>
      <w:spacing w:after="160" w:line="259" w:lineRule="auto"/>
    </w:pPr>
  </w:style>
  <w:style w:type="paragraph" w:customStyle="1" w:styleId="0FF91068ED2F45BDA45C3BB2B52B9CDE50">
    <w:name w:val="0FF91068ED2F45BDA45C3BB2B52B9CDE5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">
    <w:name w:val="DA0C07FA385B427784822FFEF9C1C88F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5">
    <w:name w:val="5FE31A74914B4D70A8E80B1052FB3E902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5">
    <w:name w:val="4CB9DE34CF7F4C46BF29B862CEA80D61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5">
    <w:name w:val="20DB9CDE7F1F4B7586387FAE1306C6F2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5">
    <w:name w:val="0DC97BCE2581426ABA64365F65F10A7C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5">
    <w:name w:val="45787385A1B244AA89944DB24BDB14FC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5">
    <w:name w:val="08F5B4D3BCC94B889BBAE140050BF9D8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4">
    <w:name w:val="F9E22DD3CE974C83BBCA0848EABBCEF41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">
    <w:name w:val="424E6AA0A8B246D787C225ABA0C2C31E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">
    <w:name w:val="1F3118CC7F7E4E368B3A8983F68508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">
    <w:name w:val="D62F03C484BB48C1A448DC67F02A041D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">
    <w:name w:val="52E22760E0ED45FD94C474B53D0422ED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">
    <w:name w:val="47AC99C7DC1740468DB4EDAC1ABA307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">
    <w:name w:val="9AA09E6FEB084DFEBC39627976D3679B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">
    <w:name w:val="920A24A488204E3A89E1320B3AC0708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">
    <w:name w:val="A4582958AAC04BD094F1744F5230AAEE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">
    <w:name w:val="49144ACE7B1E4A1D9A320DACBCA912AF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">
    <w:name w:val="47E914FC904E4CB3B98010FCAB00225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1">
    <w:name w:val="0FF91068ED2F45BDA45C3BB2B52B9CDE5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2">
    <w:name w:val="DA0C07FA385B427784822FFEF9C1C88F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7">
    <w:name w:val="F13D8EC4328440F4AA49FB07BDC28FEB5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">
    <w:name w:val="DefaultPlaceholder_2267570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6">
    <w:name w:val="5FE31A74914B4D70A8E80B1052FB3E902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6">
    <w:name w:val="4CB9DE34CF7F4C46BF29B862CEA80D61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6">
    <w:name w:val="20DB9CDE7F1F4B7586387FAE1306C6F2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6">
    <w:name w:val="0DC97BCE2581426ABA64365F65F10A7C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6">
    <w:name w:val="45787385A1B244AA89944DB24BDB14FC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6">
    <w:name w:val="08F5B4D3BCC94B889BBAE140050BF9D8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5">
    <w:name w:val="F9E22DD3CE974C83BBCA0848EABBCEF4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1">
    <w:name w:val="424E6AA0A8B246D787C225ABA0C2C31E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1">
    <w:name w:val="1F3118CC7F7E4E368B3A8983F6850815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1">
    <w:name w:val="D62F03C484BB48C1A448DC67F02A041D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1">
    <w:name w:val="52E22760E0ED45FD94C474B53D0422ED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1">
    <w:name w:val="47AC99C7DC1740468DB4EDAC1ABA307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1">
    <w:name w:val="9AA09E6FEB084DFEBC39627976D3679B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1">
    <w:name w:val="920A24A488204E3A89E1320B3AC07087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1">
    <w:name w:val="A4582958AAC04BD094F1744F5230AAEE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">
    <w:name w:val="49144ACE7B1E4A1D9A320DACBCA912AF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">
    <w:name w:val="47E914FC904E4CB3B98010FCAB002254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2">
    <w:name w:val="0FF91068ED2F45BDA45C3BB2B52B9CDE5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3">
    <w:name w:val="DA0C07FA385B427784822FFEF9C1C88F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8">
    <w:name w:val="F13D8EC4328440F4AA49FB07BDC28FEB5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1">
    <w:name w:val="DefaultPlaceholder_22675703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7">
    <w:name w:val="5FE31A74914B4D70A8E80B1052FB3E902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6">
    <w:name w:val="BDF64343B27E41798CD2332B23574617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7">
    <w:name w:val="4CB9DE34CF7F4C46BF29B862CEA80D61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7">
    <w:name w:val="20DB9CDE7F1F4B7586387FAE1306C6F2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7">
    <w:name w:val="0DC97BCE2581426ABA64365F65F10A7C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7">
    <w:name w:val="45787385A1B244AA89944DB24BDB14FC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7">
    <w:name w:val="08F5B4D3BCC94B889BBAE140050BF9D8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6">
    <w:name w:val="F9E22DD3CE974C83BBCA0848EABBCEF4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2">
    <w:name w:val="424E6AA0A8B246D787C225ABA0C2C31E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2">
    <w:name w:val="1F3118CC7F7E4E368B3A8983F6850815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2">
    <w:name w:val="D62F03C484BB48C1A448DC67F02A041D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2">
    <w:name w:val="52E22760E0ED45FD94C474B53D0422ED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2">
    <w:name w:val="47AC99C7DC1740468DB4EDAC1ABA307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2">
    <w:name w:val="9AA09E6FEB084DFEBC39627976D3679B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2">
    <w:name w:val="920A24A488204E3A89E1320B3AC07087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2">
    <w:name w:val="A4582958AAC04BD094F1744F5230AAEE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2">
    <w:name w:val="49144ACE7B1E4A1D9A320DACBCA912AF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2">
    <w:name w:val="47E914FC904E4CB3B98010FCAB002254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3">
    <w:name w:val="0FF91068ED2F45BDA45C3BB2B52B9CDE5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4">
    <w:name w:val="DA0C07FA385B427784822FFEF9C1C88F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59">
    <w:name w:val="F13D8EC4328440F4AA49FB07BDC28FEB5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2">
    <w:name w:val="DefaultPlaceholder_22675703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8">
    <w:name w:val="5FE31A74914B4D70A8E80B1052FB3E902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7">
    <w:name w:val="BDF64343B27E41798CD2332B23574617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8">
    <w:name w:val="4CB9DE34CF7F4C46BF29B862CEA80D61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8">
    <w:name w:val="20DB9CDE7F1F4B7586387FAE1306C6F2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8">
    <w:name w:val="0DC97BCE2581426ABA64365F65F10A7C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8">
    <w:name w:val="45787385A1B244AA89944DB24BDB14FC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8">
    <w:name w:val="08F5B4D3BCC94B889BBAE140050BF9D8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7">
    <w:name w:val="F9E22DD3CE974C83BBCA0848EABBCEF4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3">
    <w:name w:val="424E6AA0A8B246D787C225ABA0C2C31E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3">
    <w:name w:val="1F3118CC7F7E4E368B3A8983F6850815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3">
    <w:name w:val="D62F03C484BB48C1A448DC67F02A041D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3">
    <w:name w:val="52E22760E0ED45FD94C474B53D0422ED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3">
    <w:name w:val="47AC99C7DC1740468DB4EDAC1ABA307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3">
    <w:name w:val="9AA09E6FEB084DFEBC39627976D3679B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3">
    <w:name w:val="920A24A488204E3A89E1320B3AC07087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3">
    <w:name w:val="A4582958AAC04BD094F1744F5230AAEE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3">
    <w:name w:val="49144ACE7B1E4A1D9A320DACBCA912AF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3">
    <w:name w:val="47E914FC904E4CB3B98010FCAB002254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4">
    <w:name w:val="0FF91068ED2F45BDA45C3BB2B52B9CDE5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5">
    <w:name w:val="DA0C07FA385B427784822FFEF9C1C88F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0">
    <w:name w:val="F13D8EC4328440F4AA49FB07BDC28FEB6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3">
    <w:name w:val="DefaultPlaceholder_22675703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29">
    <w:name w:val="5FE31A74914B4D70A8E80B1052FB3E902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8">
    <w:name w:val="BDF64343B27E41798CD2332B23574617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19">
    <w:name w:val="4CB9DE34CF7F4C46BF29B862CEA80D61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19">
    <w:name w:val="20DB9CDE7F1F4B7586387FAE1306C6F2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7">
    <w:name w:val="D958E11CFF5A4411B124A373061FF4D5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19">
    <w:name w:val="0DC97BCE2581426ABA64365F65F10A7C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19">
    <w:name w:val="45787385A1B244AA89944DB24BDB14FC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19">
    <w:name w:val="08F5B4D3BCC94B889BBAE140050BF9D8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8">
    <w:name w:val="F9E22DD3CE974C83BBCA0848EABBCEF41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09453F250D6437B8FDF3E3C2F01029A7">
    <w:name w:val="009453F250D6437B8FDF3E3C2F01029A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4">
    <w:name w:val="424E6AA0A8B246D787C225ABA0C2C31E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4">
    <w:name w:val="1F3118CC7F7E4E368B3A8983F6850815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4">
    <w:name w:val="D62F03C484BB48C1A448DC67F02A041D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4">
    <w:name w:val="52E22760E0ED45FD94C474B53D0422ED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4">
    <w:name w:val="47AC99C7DC1740468DB4EDAC1ABA3071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4">
    <w:name w:val="9AA09E6FEB084DFEBC39627976D3679B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4">
    <w:name w:val="920A24A488204E3A89E1320B3AC07087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4">
    <w:name w:val="A4582958AAC04BD094F1744F5230AAEE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4">
    <w:name w:val="49144ACE7B1E4A1D9A320DACBCA912AF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4">
    <w:name w:val="47E914FC904E4CB3B98010FCAB002254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5">
    <w:name w:val="0FF91068ED2F45BDA45C3BB2B52B9CDE5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6">
    <w:name w:val="DA0C07FA385B427784822FFEF9C1C88F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1">
    <w:name w:val="F13D8EC4328440F4AA49FB07BDC28FEB6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4">
    <w:name w:val="DefaultPlaceholder_22675703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0">
    <w:name w:val="5FE31A74914B4D70A8E80B1052FB3E903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19">
    <w:name w:val="BDF64343B27E41798CD2332B23574617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0">
    <w:name w:val="4CB9DE34CF7F4C46BF29B862CEA80D61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20">
    <w:name w:val="20DB9CDE7F1F4B7586387FAE1306C6F2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8">
    <w:name w:val="D958E11CFF5A4411B124A373061FF4D5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20">
    <w:name w:val="0DC97BCE2581426ABA64365F65F10A7C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20">
    <w:name w:val="45787385A1B244AA89944DB24BDB14FC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20">
    <w:name w:val="08F5B4D3BCC94B889BBAE140050BF9D8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19">
    <w:name w:val="F9E22DD3CE974C83BBCA0848EABBCEF41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3CE7533F026448782EA7771EE0D2178">
    <w:name w:val="03CE7533F026448782EA7771EE0D217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36628FAF39354007A8F0F35070EA15D8">
    <w:name w:val="36628FAF39354007A8F0F35070EA15D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5">
    <w:name w:val="424E6AA0A8B246D787C225ABA0C2C31E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5">
    <w:name w:val="1F3118CC7F7E4E368B3A8983F6850815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5">
    <w:name w:val="D62F03C484BB48C1A448DC67F02A041D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5">
    <w:name w:val="52E22760E0ED45FD94C474B53D0422ED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5">
    <w:name w:val="47AC99C7DC1740468DB4EDAC1ABA307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5">
    <w:name w:val="9AA09E6FEB084DFEBC39627976D3679B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5">
    <w:name w:val="920A24A488204E3A89E1320B3AC07087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5">
    <w:name w:val="A4582958AAC04BD094F1744F5230AAEE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5">
    <w:name w:val="49144ACE7B1E4A1D9A320DACBCA912AF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5">
    <w:name w:val="47E914FC904E4CB3B98010FCAB002254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56">
    <w:name w:val="0FF91068ED2F45BDA45C3BB2B52B9CDE5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7">
    <w:name w:val="DA0C07FA385B427784822FFEF9C1C88F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2">
    <w:name w:val="F13D8EC4328440F4AA49FB07BDC28FEB6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5">
    <w:name w:val="DefaultPlaceholder_22675703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1">
    <w:name w:val="5FE31A74914B4D70A8E80B1052FB3E903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F64343B27E41798CD2332B2357461720">
    <w:name w:val="BDF64343B27E41798CD2332B23574617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1">
    <w:name w:val="4CB9DE34CF7F4C46BF29B862CEA80D61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0DB9CDE7F1F4B7586387FAE1306C6F221">
    <w:name w:val="20DB9CDE7F1F4B7586387FAE1306C6F2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9">
    <w:name w:val="D958E11CFF5A4411B124A373061FF4D5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21">
    <w:name w:val="0DC97BCE2581426ABA64365F65F10A7C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21">
    <w:name w:val="45787385A1B244AA89944DB24BDB14FC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21">
    <w:name w:val="08F5B4D3BCC94B889BBAE140050BF9D8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20">
    <w:name w:val="F9E22DD3CE974C83BBCA0848EABBCEF42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3CE7533F026448782EA7771EE0D21781">
    <w:name w:val="03CE7533F026448782EA7771EE0D2178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36628FAF39354007A8F0F35070EA15D81">
    <w:name w:val="36628FAF39354007A8F0F35070EA15D8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6">
    <w:name w:val="424E6AA0A8B246D787C225ABA0C2C31E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6">
    <w:name w:val="1F3118CC7F7E4E368B3A8983F6850815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6">
    <w:name w:val="D62F03C484BB48C1A448DC67F02A041D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6">
    <w:name w:val="52E22760E0ED45FD94C474B53D0422ED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6">
    <w:name w:val="47AC99C7DC1740468DB4EDAC1ABA307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6">
    <w:name w:val="9AA09E6FEB084DFEBC39627976D3679B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6">
    <w:name w:val="920A24A488204E3A89E1320B3AC07087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6">
    <w:name w:val="A4582958AAC04BD094F1744F5230AAEE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6">
    <w:name w:val="49144ACE7B1E4A1D9A320DACBCA912AF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6">
    <w:name w:val="47E914FC904E4CB3B98010FCAB002254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">
    <w:name w:val="C900E18EB66F4ED2A9D7EA8D69D4B8E3"/>
    <w:rsid w:val="00812D81"/>
    <w:pPr>
      <w:spacing w:after="160" w:line="259" w:lineRule="auto"/>
    </w:pPr>
  </w:style>
  <w:style w:type="paragraph" w:customStyle="1" w:styleId="F255B4CF5C0C4664B175ABB7FA585C90">
    <w:name w:val="F255B4CF5C0C4664B175ABB7FA585C90"/>
    <w:rsid w:val="00812D81"/>
    <w:pPr>
      <w:spacing w:after="160" w:line="259" w:lineRule="auto"/>
    </w:pPr>
  </w:style>
  <w:style w:type="paragraph" w:customStyle="1" w:styleId="0FF91068ED2F45BDA45C3BB2B52B9CDE57">
    <w:name w:val="0FF91068ED2F45BDA45C3BB2B52B9CDE5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8">
    <w:name w:val="DA0C07FA385B427784822FFEF9C1C88F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3">
    <w:name w:val="F13D8EC4328440F4AA49FB07BDC28FEB6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6">
    <w:name w:val="DefaultPlaceholder_22675703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2">
    <w:name w:val="5FE31A74914B4D70A8E80B1052FB3E903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1">
    <w:name w:val="C900E18EB66F4ED2A9D7EA8D69D4B8E3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2">
    <w:name w:val="4CB9DE34CF7F4C46BF29B862CEA80D61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1">
    <w:name w:val="F255B4CF5C0C4664B175ABB7FA585C90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958E11CFF5A4411B124A373061FF4D510">
    <w:name w:val="D958E11CFF5A4411B124A373061FF4D51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DC97BCE2581426ABA64365F65F10A7C22">
    <w:name w:val="0DC97BCE2581426ABA64365F65F10A7C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5787385A1B244AA89944DB24BDB14FC22">
    <w:name w:val="45787385A1B244AA89944DB24BDB14FC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8F5B4D3BCC94B889BBAE140050BF9D822">
    <w:name w:val="08F5B4D3BCC94B889BBAE140050BF9D8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9E22DD3CE974C83BBCA0848EABBCEF421">
    <w:name w:val="F9E22DD3CE974C83BBCA0848EABBCEF4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3CE7533F026448782EA7771EE0D21782">
    <w:name w:val="03CE7533F026448782EA7771EE0D2178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36628FAF39354007A8F0F35070EA15D82">
    <w:name w:val="36628FAF39354007A8F0F35070EA15D8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24E6AA0A8B246D787C225ABA0C2C31E7">
    <w:name w:val="424E6AA0A8B246D787C225ABA0C2C31E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F3118CC7F7E4E368B3A8983F68508157">
    <w:name w:val="1F3118CC7F7E4E368B3A8983F6850815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62F03C484BB48C1A448DC67F02A041D7">
    <w:name w:val="D62F03C484BB48C1A448DC67F02A041D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2E22760E0ED45FD94C474B53D0422ED7">
    <w:name w:val="52E22760E0ED45FD94C474B53D0422ED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AC99C7DC1740468DB4EDAC1ABA30717">
    <w:name w:val="47AC99C7DC1740468DB4EDAC1ABA3071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AA09E6FEB084DFEBC39627976D3679B7">
    <w:name w:val="9AA09E6FEB084DFEBC39627976D3679B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20A24A488204E3A89E1320B3AC070877">
    <w:name w:val="920A24A488204E3A89E1320B3AC07087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4582958AAC04BD094F1744F5230AAEE7">
    <w:name w:val="A4582958AAC04BD094F1744F5230AAEE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7">
    <w:name w:val="49144ACE7B1E4A1D9A320DACBCA912AF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7">
    <w:name w:val="47E914FC904E4CB3B98010FCAB002254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A98945808F2D4DF39BBBA448F9A3D6A1">
    <w:name w:val="A98945808F2D4DF39BBBA448F9A3D6A1"/>
    <w:rsid w:val="00812D81"/>
    <w:pPr>
      <w:spacing w:after="160" w:line="259" w:lineRule="auto"/>
    </w:pPr>
  </w:style>
  <w:style w:type="paragraph" w:customStyle="1" w:styleId="91F631427DCE4AB7858938720CC3594D">
    <w:name w:val="91F631427DCE4AB7858938720CC3594D"/>
    <w:rsid w:val="00812D81"/>
    <w:pPr>
      <w:spacing w:after="160" w:line="259" w:lineRule="auto"/>
    </w:pPr>
  </w:style>
  <w:style w:type="paragraph" w:customStyle="1" w:styleId="0B852F38A1784532B0B015BE3B5AC12F">
    <w:name w:val="0B852F38A1784532B0B015BE3B5AC12F"/>
    <w:rsid w:val="00812D81"/>
    <w:pPr>
      <w:spacing w:after="160" w:line="259" w:lineRule="auto"/>
    </w:pPr>
  </w:style>
  <w:style w:type="paragraph" w:customStyle="1" w:styleId="1B2CD7DB63D540FBBF643D0E3ABB056A">
    <w:name w:val="1B2CD7DB63D540FBBF643D0E3ABB056A"/>
    <w:rsid w:val="00812D81"/>
    <w:pPr>
      <w:spacing w:after="160" w:line="259" w:lineRule="auto"/>
    </w:pPr>
  </w:style>
  <w:style w:type="paragraph" w:customStyle="1" w:styleId="F439618FE77A481EA07E392EDACDE7DE">
    <w:name w:val="F439618FE77A481EA07E392EDACDE7DE"/>
    <w:rsid w:val="00812D81"/>
    <w:pPr>
      <w:spacing w:after="160" w:line="259" w:lineRule="auto"/>
    </w:pPr>
  </w:style>
  <w:style w:type="paragraph" w:customStyle="1" w:styleId="2DA47E2FCDCD4C7E9D9F201497C20D2C">
    <w:name w:val="2DA47E2FCDCD4C7E9D9F201497C20D2C"/>
    <w:rsid w:val="00812D81"/>
    <w:pPr>
      <w:spacing w:after="160" w:line="259" w:lineRule="auto"/>
    </w:pPr>
  </w:style>
  <w:style w:type="paragraph" w:customStyle="1" w:styleId="44C02CDB9742447784D69A8BD4B90D30">
    <w:name w:val="44C02CDB9742447784D69A8BD4B90D30"/>
    <w:rsid w:val="00812D81"/>
    <w:pPr>
      <w:spacing w:after="160" w:line="259" w:lineRule="auto"/>
    </w:pPr>
  </w:style>
  <w:style w:type="paragraph" w:customStyle="1" w:styleId="BD0ABCABE1284EF38A03AE9B446778D0">
    <w:name w:val="BD0ABCABE1284EF38A03AE9B446778D0"/>
    <w:rsid w:val="00812D81"/>
    <w:pPr>
      <w:spacing w:after="160" w:line="259" w:lineRule="auto"/>
    </w:pPr>
  </w:style>
  <w:style w:type="paragraph" w:customStyle="1" w:styleId="9760981959BE45A380027D2883406B41">
    <w:name w:val="9760981959BE45A380027D2883406B41"/>
    <w:rsid w:val="00812D81"/>
    <w:pPr>
      <w:spacing w:after="160" w:line="259" w:lineRule="auto"/>
    </w:pPr>
  </w:style>
  <w:style w:type="paragraph" w:customStyle="1" w:styleId="FD4496A3DEBC4D219611A5B5877F92D4">
    <w:name w:val="FD4496A3DEBC4D219611A5B5877F92D4"/>
    <w:rsid w:val="00812D81"/>
    <w:pPr>
      <w:spacing w:after="160" w:line="259" w:lineRule="auto"/>
    </w:pPr>
  </w:style>
  <w:style w:type="paragraph" w:customStyle="1" w:styleId="CAA34A7777154A6991EBD5C78AC16A9E">
    <w:name w:val="CAA34A7777154A6991EBD5C78AC16A9E"/>
    <w:rsid w:val="00812D81"/>
    <w:pPr>
      <w:spacing w:after="160" w:line="259" w:lineRule="auto"/>
    </w:pPr>
  </w:style>
  <w:style w:type="paragraph" w:customStyle="1" w:styleId="6F5E8069A6474EC7B0EEB7967B7771BA">
    <w:name w:val="6F5E8069A6474EC7B0EEB7967B7771BA"/>
    <w:rsid w:val="00812D81"/>
    <w:pPr>
      <w:spacing w:after="160" w:line="259" w:lineRule="auto"/>
    </w:pPr>
  </w:style>
  <w:style w:type="paragraph" w:customStyle="1" w:styleId="4F7029356B6D47928580030C1123D20E">
    <w:name w:val="4F7029356B6D47928580030C1123D20E"/>
    <w:rsid w:val="00812D81"/>
    <w:pPr>
      <w:spacing w:after="160" w:line="259" w:lineRule="auto"/>
    </w:pPr>
  </w:style>
  <w:style w:type="paragraph" w:customStyle="1" w:styleId="844838579845499795C4E43C1367A162">
    <w:name w:val="844838579845499795C4E43C1367A162"/>
    <w:rsid w:val="00812D81"/>
    <w:pPr>
      <w:spacing w:after="160" w:line="259" w:lineRule="auto"/>
    </w:pPr>
  </w:style>
  <w:style w:type="paragraph" w:customStyle="1" w:styleId="FA2395AA66474B7F9AE7E78C3A8408A7">
    <w:name w:val="FA2395AA66474B7F9AE7E78C3A8408A7"/>
    <w:rsid w:val="00812D81"/>
    <w:pPr>
      <w:spacing w:after="160" w:line="259" w:lineRule="auto"/>
    </w:pPr>
  </w:style>
  <w:style w:type="paragraph" w:customStyle="1" w:styleId="71586A1B20F247C39944600951618DA4">
    <w:name w:val="71586A1B20F247C39944600951618DA4"/>
    <w:rsid w:val="00812D81"/>
    <w:pPr>
      <w:spacing w:after="160" w:line="259" w:lineRule="auto"/>
    </w:pPr>
  </w:style>
  <w:style w:type="paragraph" w:customStyle="1" w:styleId="2876FEE9F6D745E09BCF00B726829C41">
    <w:name w:val="2876FEE9F6D745E09BCF00B726829C41"/>
    <w:rsid w:val="00812D81"/>
    <w:pPr>
      <w:spacing w:after="160" w:line="259" w:lineRule="auto"/>
    </w:pPr>
  </w:style>
  <w:style w:type="paragraph" w:customStyle="1" w:styleId="BF3E4B754CFA499F973D70B6538A70C8">
    <w:name w:val="BF3E4B754CFA499F973D70B6538A70C8"/>
    <w:rsid w:val="00812D81"/>
    <w:pPr>
      <w:spacing w:after="160" w:line="259" w:lineRule="auto"/>
    </w:pPr>
  </w:style>
  <w:style w:type="paragraph" w:customStyle="1" w:styleId="FF92434B845346EBA9FA248098576D72">
    <w:name w:val="FF92434B845346EBA9FA248098576D72"/>
    <w:rsid w:val="00812D81"/>
    <w:pPr>
      <w:spacing w:after="160" w:line="259" w:lineRule="auto"/>
    </w:pPr>
  </w:style>
  <w:style w:type="paragraph" w:customStyle="1" w:styleId="24D7B73D8539419ABA628ED7B2DF6265">
    <w:name w:val="24D7B73D8539419ABA628ED7B2DF6265"/>
    <w:rsid w:val="00812D81"/>
    <w:pPr>
      <w:spacing w:after="160" w:line="259" w:lineRule="auto"/>
    </w:pPr>
  </w:style>
  <w:style w:type="paragraph" w:customStyle="1" w:styleId="CD4D87A1DDE54EBEB9A02C252B9040FD">
    <w:name w:val="CD4D87A1DDE54EBEB9A02C252B9040FD"/>
    <w:rsid w:val="00812D81"/>
    <w:pPr>
      <w:spacing w:after="160" w:line="259" w:lineRule="auto"/>
    </w:pPr>
  </w:style>
  <w:style w:type="paragraph" w:customStyle="1" w:styleId="0FF91068ED2F45BDA45C3BB2B52B9CDE58">
    <w:name w:val="0FF91068ED2F45BDA45C3BB2B52B9CDE5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9">
    <w:name w:val="DA0C07FA385B427784822FFEF9C1C88F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4">
    <w:name w:val="F13D8EC4328440F4AA49FB07BDC28FEB6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7">
    <w:name w:val="DefaultPlaceholder_22675703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3">
    <w:name w:val="5FE31A74914B4D70A8E80B1052FB3E903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2">
    <w:name w:val="C900E18EB66F4ED2A9D7EA8D69D4B8E3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3">
    <w:name w:val="4CB9DE34CF7F4C46BF29B862CEA80D612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2">
    <w:name w:val="F255B4CF5C0C4664B175ABB7FA585C90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1">
    <w:name w:val="BF3E4B754CFA499F973D70B6538A70C8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1">
    <w:name w:val="FF92434B845346EBA9FA248098576D7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1">
    <w:name w:val="24D7B73D8539419ABA628ED7B2DF6265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1">
    <w:name w:val="0B852F38A1784532B0B015BE3B5AC12F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1">
    <w:name w:val="1B2CD7DB63D540FBBF643D0E3ABB056A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1">
    <w:name w:val="F439618FE77A481EA07E392EDACDE7DE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1">
    <w:name w:val="2DA47E2FCDCD4C7E9D9F201497C20D2C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1">
    <w:name w:val="44C02CDB9742447784D69A8BD4B90D30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1">
    <w:name w:val="BD0ABCABE1284EF38A03AE9B446778D0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1">
    <w:name w:val="9760981959BE45A380027D2883406B4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1">
    <w:name w:val="FD4496A3DEBC4D219611A5B5877F92D4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1">
    <w:name w:val="CAA34A7777154A6991EBD5C78AC16A9E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1">
    <w:name w:val="6F5E8069A6474EC7B0EEB7967B7771BA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1">
    <w:name w:val="4F7029356B6D47928580030C1123D20E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1">
    <w:name w:val="844838579845499795C4E43C1367A16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1">
    <w:name w:val="FA2395AA66474B7F9AE7E78C3A8408A7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1">
    <w:name w:val="71586A1B20F247C39944600951618DA4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1">
    <w:name w:val="2876FEE9F6D745E09BCF00B726829C4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1">
    <w:name w:val="CD4D87A1DDE54EBEB9A02C252B9040FD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8">
    <w:name w:val="49144ACE7B1E4A1D9A320DACBCA912AF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8">
    <w:name w:val="47E914FC904E4CB3B98010FCAB002254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">
    <w:name w:val="7E949064DF6043699D56A09EC9618187"/>
    <w:rsid w:val="00812D81"/>
    <w:pPr>
      <w:spacing w:after="160" w:line="259" w:lineRule="auto"/>
    </w:pPr>
  </w:style>
  <w:style w:type="paragraph" w:customStyle="1" w:styleId="0FF91068ED2F45BDA45C3BB2B52B9CDE59">
    <w:name w:val="0FF91068ED2F45BDA45C3BB2B52B9CDE5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0">
    <w:name w:val="DA0C07FA385B427784822FFEF9C1C88F1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5">
    <w:name w:val="F13D8EC4328440F4AA49FB07BDC28FEB6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8">
    <w:name w:val="DefaultPlaceholder_22675703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4">
    <w:name w:val="5FE31A74914B4D70A8E80B1052FB3E903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3">
    <w:name w:val="C900E18EB66F4ED2A9D7EA8D69D4B8E3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4">
    <w:name w:val="4CB9DE34CF7F4C46BF29B862CEA80D612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3">
    <w:name w:val="F255B4CF5C0C4664B175ABB7FA585C90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2">
    <w:name w:val="BF3E4B754CFA499F973D70B6538A70C8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2">
    <w:name w:val="FF92434B845346EBA9FA248098576D7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2">
    <w:name w:val="24D7B73D8539419ABA628ED7B2DF6265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2">
    <w:name w:val="0B852F38A1784532B0B015BE3B5AC12F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2">
    <w:name w:val="1B2CD7DB63D540FBBF643D0E3ABB056A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2">
    <w:name w:val="F439618FE77A481EA07E392EDACDE7DE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2">
    <w:name w:val="2DA47E2FCDCD4C7E9D9F201497C20D2C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2">
    <w:name w:val="44C02CDB9742447784D69A8BD4B90D30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2">
    <w:name w:val="BD0ABCABE1284EF38A03AE9B446778D0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2">
    <w:name w:val="9760981959BE45A380027D2883406B4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2">
    <w:name w:val="FD4496A3DEBC4D219611A5B5877F92D4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2">
    <w:name w:val="CAA34A7777154A6991EBD5C78AC16A9E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2">
    <w:name w:val="6F5E8069A6474EC7B0EEB7967B7771BA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2">
    <w:name w:val="4F7029356B6D47928580030C1123D20E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2">
    <w:name w:val="844838579845499795C4E43C1367A16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2">
    <w:name w:val="FA2395AA66474B7F9AE7E78C3A8408A7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2">
    <w:name w:val="71586A1B20F247C39944600951618DA4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2">
    <w:name w:val="2876FEE9F6D745E09BCF00B726829C4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2">
    <w:name w:val="CD4D87A1DDE54EBEB9A02C252B9040FD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9">
    <w:name w:val="49144ACE7B1E4A1D9A320DACBCA912AF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9">
    <w:name w:val="47E914FC904E4CB3B98010FCAB002254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1">
    <w:name w:val="7E949064DF6043699D56A09EC9618187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">
    <w:name w:val="58F67E18C57A4B5FBEB3473C5096B083"/>
    <w:rsid w:val="00812D81"/>
    <w:pPr>
      <w:spacing w:after="160" w:line="259" w:lineRule="auto"/>
    </w:pPr>
  </w:style>
  <w:style w:type="paragraph" w:customStyle="1" w:styleId="837AB99ECC13498D995D0802C2E5073A">
    <w:name w:val="837AB99ECC13498D995D0802C2E5073A"/>
    <w:rsid w:val="00812D81"/>
    <w:pPr>
      <w:spacing w:after="160" w:line="259" w:lineRule="auto"/>
    </w:pPr>
  </w:style>
  <w:style w:type="paragraph" w:customStyle="1" w:styleId="48837326137A48949B0BDB0753C496D2">
    <w:name w:val="48837326137A48949B0BDB0753C496D2"/>
    <w:rsid w:val="00812D81"/>
    <w:pPr>
      <w:spacing w:after="160" w:line="259" w:lineRule="auto"/>
    </w:pPr>
  </w:style>
  <w:style w:type="paragraph" w:customStyle="1" w:styleId="0FF91068ED2F45BDA45C3BB2B52B9CDE60">
    <w:name w:val="0FF91068ED2F45BDA45C3BB2B52B9CDE6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1">
    <w:name w:val="DA0C07FA385B427784822FFEF9C1C88F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6">
    <w:name w:val="F13D8EC4328440F4AA49FB07BDC28FEB6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1">
    <w:name w:val="58F67E18C57A4B5FBEB3473C5096B083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8837326137A48949B0BDB0753C496D21">
    <w:name w:val="48837326137A48949B0BDB0753C496D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37AB99ECC13498D995D0802C2E5073A1">
    <w:name w:val="837AB99ECC13498D995D0802C2E5073A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9">
    <w:name w:val="DefaultPlaceholder_22675703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5">
    <w:name w:val="5FE31A74914B4D70A8E80B1052FB3E903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4">
    <w:name w:val="C900E18EB66F4ED2A9D7EA8D69D4B8E3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5">
    <w:name w:val="4CB9DE34CF7F4C46BF29B862CEA80D612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4">
    <w:name w:val="F255B4CF5C0C4664B175ABB7FA585C90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3">
    <w:name w:val="BF3E4B754CFA499F973D70B6538A70C8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3">
    <w:name w:val="FF92434B845346EBA9FA248098576D72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3">
    <w:name w:val="24D7B73D8539419ABA628ED7B2DF6265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3">
    <w:name w:val="0B852F38A1784532B0B015BE3B5AC12F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3">
    <w:name w:val="1B2CD7DB63D540FBBF643D0E3ABB056A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3">
    <w:name w:val="F439618FE77A481EA07E392EDACDE7DE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3">
    <w:name w:val="2DA47E2FCDCD4C7E9D9F201497C20D2C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3">
    <w:name w:val="44C02CDB9742447784D69A8BD4B90D30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3">
    <w:name w:val="BD0ABCABE1284EF38A03AE9B446778D0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3">
    <w:name w:val="9760981959BE45A380027D2883406B4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3">
    <w:name w:val="FD4496A3DEBC4D219611A5B5877F92D4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3">
    <w:name w:val="CAA34A7777154A6991EBD5C78AC16A9E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3">
    <w:name w:val="6F5E8069A6474EC7B0EEB7967B7771BA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3">
    <w:name w:val="4F7029356B6D47928580030C1123D20E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3">
    <w:name w:val="844838579845499795C4E43C1367A162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3">
    <w:name w:val="FA2395AA66474B7F9AE7E78C3A8408A7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3">
    <w:name w:val="71586A1B20F247C39944600951618DA4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3">
    <w:name w:val="2876FEE9F6D745E09BCF00B726829C4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3">
    <w:name w:val="CD4D87A1DDE54EBEB9A02C252B9040FD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0">
    <w:name w:val="49144ACE7B1E4A1D9A320DACBCA912AF1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0">
    <w:name w:val="47E914FC904E4CB3B98010FCAB0022541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2">
    <w:name w:val="7E949064DF6043699D56A09EC9618187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1873BC623E94A9C8EB37675A0AF9D12">
    <w:name w:val="91873BC623E94A9C8EB37675A0AF9D12"/>
    <w:rsid w:val="00812D81"/>
    <w:pPr>
      <w:spacing w:after="160" w:line="259" w:lineRule="auto"/>
    </w:pPr>
  </w:style>
  <w:style w:type="paragraph" w:customStyle="1" w:styleId="0FF91068ED2F45BDA45C3BB2B52B9CDE61">
    <w:name w:val="0FF91068ED2F45BDA45C3BB2B52B9CDE6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2">
    <w:name w:val="DA0C07FA385B427784822FFEF9C1C88F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7">
    <w:name w:val="F13D8EC4328440F4AA49FB07BDC28FEB6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2">
    <w:name w:val="58F67E18C57A4B5FBEB3473C5096B083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8837326137A48949B0BDB0753C496D22">
    <w:name w:val="48837326137A48949B0BDB0753C496D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37AB99ECC13498D995D0802C2E5073A2">
    <w:name w:val="837AB99ECC13498D995D0802C2E5073A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10">
    <w:name w:val="DefaultPlaceholder_226757031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1873BC623E94A9C8EB37675A0AF9D121">
    <w:name w:val="91873BC623E94A9C8EB37675A0AF9D12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6">
    <w:name w:val="5FE31A74914B4D70A8E80B1052FB3E903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5">
    <w:name w:val="C900E18EB66F4ED2A9D7EA8D69D4B8E3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6">
    <w:name w:val="4CB9DE34CF7F4C46BF29B862CEA80D612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5">
    <w:name w:val="F255B4CF5C0C4664B175ABB7FA585C90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4">
    <w:name w:val="BF3E4B754CFA499F973D70B6538A70C8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4">
    <w:name w:val="FF92434B845346EBA9FA248098576D72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4">
    <w:name w:val="24D7B73D8539419ABA628ED7B2DF6265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4">
    <w:name w:val="0B852F38A1784532B0B015BE3B5AC12F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4">
    <w:name w:val="1B2CD7DB63D540FBBF643D0E3ABB056A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4">
    <w:name w:val="F439618FE77A481EA07E392EDACDE7DE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4">
    <w:name w:val="2DA47E2FCDCD4C7E9D9F201497C20D2C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4">
    <w:name w:val="44C02CDB9742447784D69A8BD4B90D30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4">
    <w:name w:val="BD0ABCABE1284EF38A03AE9B446778D0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4">
    <w:name w:val="9760981959BE45A380027D2883406B41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4">
    <w:name w:val="FD4496A3DEBC4D219611A5B5877F92D4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4">
    <w:name w:val="CAA34A7777154A6991EBD5C78AC16A9E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4">
    <w:name w:val="6F5E8069A6474EC7B0EEB7967B7771BA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4">
    <w:name w:val="4F7029356B6D47928580030C1123D20E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4">
    <w:name w:val="844838579845499795C4E43C1367A162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4">
    <w:name w:val="FA2395AA66474B7F9AE7E78C3A8408A7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4">
    <w:name w:val="71586A1B20F247C39944600951618DA4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4">
    <w:name w:val="2876FEE9F6D745E09BCF00B726829C41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4">
    <w:name w:val="CD4D87A1DDE54EBEB9A02C252B9040FD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1">
    <w:name w:val="49144ACE7B1E4A1D9A320DACBCA912AF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1">
    <w:name w:val="47E914FC904E4CB3B98010FCAB002254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3">
    <w:name w:val="7E949064DF6043699D56A09EC9618187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49DD5FA20A049A684F338A41952E958">
    <w:name w:val="D49DD5FA20A049A684F338A41952E958"/>
    <w:rsid w:val="00812D81"/>
    <w:pPr>
      <w:spacing w:after="160" w:line="259" w:lineRule="auto"/>
    </w:pPr>
  </w:style>
  <w:style w:type="paragraph" w:customStyle="1" w:styleId="0FF91068ED2F45BDA45C3BB2B52B9CDE62">
    <w:name w:val="0FF91068ED2F45BDA45C3BB2B52B9CDE6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3">
    <w:name w:val="DA0C07FA385B427784822FFEF9C1C88F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8">
    <w:name w:val="F13D8EC4328440F4AA49FB07BDC28FEB6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3">
    <w:name w:val="58F67E18C57A4B5FBEB3473C5096B083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8837326137A48949B0BDB0753C496D23">
    <w:name w:val="48837326137A48949B0BDB0753C496D2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37AB99ECC13498D995D0802C2E5073A3">
    <w:name w:val="837AB99ECC13498D995D0802C2E5073A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11">
    <w:name w:val="DefaultPlaceholder_226757031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49DD5FA20A049A684F338A41952E9581">
    <w:name w:val="D49DD5FA20A049A684F338A41952E9581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1873BC623E94A9C8EB37675A0AF9D122">
    <w:name w:val="91873BC623E94A9C8EB37675A0AF9D12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7">
    <w:name w:val="5FE31A74914B4D70A8E80B1052FB3E903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6">
    <w:name w:val="C900E18EB66F4ED2A9D7EA8D69D4B8E3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7">
    <w:name w:val="4CB9DE34CF7F4C46BF29B862CEA80D612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6">
    <w:name w:val="F255B4CF5C0C4664B175ABB7FA585C90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5">
    <w:name w:val="BF3E4B754CFA499F973D70B6538A70C8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5">
    <w:name w:val="FF92434B845346EBA9FA248098576D72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5">
    <w:name w:val="24D7B73D8539419ABA628ED7B2DF6265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5">
    <w:name w:val="0B852F38A1784532B0B015BE3B5AC12F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5">
    <w:name w:val="1B2CD7DB63D540FBBF643D0E3ABB056A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5">
    <w:name w:val="F439618FE77A481EA07E392EDACDE7DE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5">
    <w:name w:val="2DA47E2FCDCD4C7E9D9F201497C20D2C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5">
    <w:name w:val="44C02CDB9742447784D69A8BD4B90D30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5">
    <w:name w:val="BD0ABCABE1284EF38A03AE9B446778D0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5">
    <w:name w:val="9760981959BE45A380027D2883406B4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5">
    <w:name w:val="FD4496A3DEBC4D219611A5B5877F92D4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5">
    <w:name w:val="CAA34A7777154A6991EBD5C78AC16A9E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5">
    <w:name w:val="6F5E8069A6474EC7B0EEB7967B7771BA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5">
    <w:name w:val="4F7029356B6D47928580030C1123D20E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5">
    <w:name w:val="844838579845499795C4E43C1367A162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5">
    <w:name w:val="FA2395AA66474B7F9AE7E78C3A8408A7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5">
    <w:name w:val="71586A1B20F247C39944600951618DA4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5">
    <w:name w:val="2876FEE9F6D745E09BCF00B726829C41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5">
    <w:name w:val="CD4D87A1DDE54EBEB9A02C252B9040FD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2">
    <w:name w:val="49144ACE7B1E4A1D9A320DACBCA912AF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2">
    <w:name w:val="47E914FC904E4CB3B98010FCAB002254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4">
    <w:name w:val="7E949064DF6043699D56A09EC9618187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63">
    <w:name w:val="0FF91068ED2F45BDA45C3BB2B52B9CDE6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50">
    <w:name w:val="73BDFB2734E94668AE0B57A3F5CF00525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50">
    <w:name w:val="861C3F8CA74D47D296CD12945C4EAAE050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4">
    <w:name w:val="DA0C07FA385B427784822FFEF9C1C88F1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69">
    <w:name w:val="F13D8EC4328440F4AA49FB07BDC28FEB69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4">
    <w:name w:val="58F67E18C57A4B5FBEB3473C5096B083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8837326137A48949B0BDB0753C496D24">
    <w:name w:val="48837326137A48949B0BDB0753C496D2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37AB99ECC13498D995D0802C2E5073A4">
    <w:name w:val="837AB99ECC13498D995D0802C2E5073A4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efaultPlaceholder2267570312">
    <w:name w:val="DefaultPlaceholder_226757031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D49DD5FA20A049A684F338A41952E9582">
    <w:name w:val="D49DD5FA20A049A684F338A41952E9582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1873BC623E94A9C8EB37675A0AF9D123">
    <w:name w:val="91873BC623E94A9C8EB37675A0AF9D12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8">
    <w:name w:val="5FE31A74914B4D70A8E80B1052FB3E903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7">
    <w:name w:val="C900E18EB66F4ED2A9D7EA8D69D4B8E3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8">
    <w:name w:val="4CB9DE34CF7F4C46BF29B862CEA80D6128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7">
    <w:name w:val="F255B4CF5C0C4664B175ABB7FA585C907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6">
    <w:name w:val="BF3E4B754CFA499F973D70B6538A70C8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6">
    <w:name w:val="FF92434B845346EBA9FA248098576D72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6">
    <w:name w:val="24D7B73D8539419ABA628ED7B2DF6265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6">
    <w:name w:val="0B852F38A1784532B0B015BE3B5AC12F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6">
    <w:name w:val="1B2CD7DB63D540FBBF643D0E3ABB056A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6">
    <w:name w:val="F439618FE77A481EA07E392EDACDE7DE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6">
    <w:name w:val="2DA47E2FCDCD4C7E9D9F201497C20D2C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6">
    <w:name w:val="44C02CDB9742447784D69A8BD4B90D30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6">
    <w:name w:val="BD0ABCABE1284EF38A03AE9B446778D0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6">
    <w:name w:val="9760981959BE45A380027D2883406B4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6">
    <w:name w:val="FD4496A3DEBC4D219611A5B5877F92D4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6">
    <w:name w:val="CAA34A7777154A6991EBD5C78AC16A9E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6">
    <w:name w:val="6F5E8069A6474EC7B0EEB7967B7771BA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6">
    <w:name w:val="4F7029356B6D47928580030C1123D20E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6">
    <w:name w:val="844838579845499795C4E43C1367A162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6">
    <w:name w:val="FA2395AA66474B7F9AE7E78C3A8408A7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6">
    <w:name w:val="71586A1B20F247C39944600951618DA4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6">
    <w:name w:val="2876FEE9F6D745E09BCF00B726829C41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6">
    <w:name w:val="CD4D87A1DDE54EBEB9A02C252B9040FD6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3">
    <w:name w:val="49144ACE7B1E4A1D9A320DACBCA912AF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3">
    <w:name w:val="47E914FC904E4CB3B98010FCAB00225413"/>
    <w:rsid w:val="00812D81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5">
    <w:name w:val="7E949064DF6043699D56A09EC96181875"/>
    <w:rsid w:val="00812D81"/>
    <w:rPr>
      <w:rFonts w:ascii="Calibri" w:eastAsia="Calibri" w:hAnsi="Calibri" w:cs="Times New Roman"/>
      <w:lang w:val="es-ES" w:eastAsia="en-US"/>
    </w:rPr>
  </w:style>
  <w:style w:type="paragraph" w:customStyle="1" w:styleId="0FF91068ED2F45BDA45C3BB2B52B9CDE64">
    <w:name w:val="0FF91068ED2F45BDA45C3BB2B52B9CDE64"/>
    <w:rsid w:val="006E7E1C"/>
    <w:rPr>
      <w:rFonts w:ascii="Calibri" w:eastAsia="Calibri" w:hAnsi="Calibri" w:cs="Times New Roman"/>
      <w:lang w:val="es-ES" w:eastAsia="en-US"/>
    </w:rPr>
  </w:style>
  <w:style w:type="paragraph" w:customStyle="1" w:styleId="73BDFB2734E94668AE0B57A3F5CF005251">
    <w:name w:val="73BDFB2734E94668AE0B57A3F5CF005251"/>
    <w:rsid w:val="006E7E1C"/>
    <w:rPr>
      <w:rFonts w:ascii="Calibri" w:eastAsia="Calibri" w:hAnsi="Calibri" w:cs="Times New Roman"/>
      <w:lang w:val="es-ES" w:eastAsia="en-US"/>
    </w:rPr>
  </w:style>
  <w:style w:type="paragraph" w:customStyle="1" w:styleId="861C3F8CA74D47D296CD12945C4EAAE051">
    <w:name w:val="861C3F8CA74D47D296CD12945C4EAAE051"/>
    <w:rsid w:val="006E7E1C"/>
    <w:rPr>
      <w:rFonts w:ascii="Calibri" w:eastAsia="Calibri" w:hAnsi="Calibri" w:cs="Times New Roman"/>
      <w:lang w:val="es-ES" w:eastAsia="en-US"/>
    </w:rPr>
  </w:style>
  <w:style w:type="paragraph" w:customStyle="1" w:styleId="DA0C07FA385B427784822FFEF9C1C88F15">
    <w:name w:val="DA0C07FA385B427784822FFEF9C1C88F15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13D8EC4328440F4AA49FB07BDC28FEB70">
    <w:name w:val="F13D8EC4328440F4AA49FB07BDC28FEB70"/>
    <w:rsid w:val="006E7E1C"/>
    <w:rPr>
      <w:rFonts w:ascii="Calibri" w:eastAsia="Calibri" w:hAnsi="Calibri" w:cs="Times New Roman"/>
      <w:lang w:val="es-ES" w:eastAsia="en-US"/>
    </w:rPr>
  </w:style>
  <w:style w:type="paragraph" w:customStyle="1" w:styleId="58F67E18C57A4B5FBEB3473C5096B0835">
    <w:name w:val="58F67E18C57A4B5FBEB3473C5096B0835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8837326137A48949B0BDB0753C496D25">
    <w:name w:val="48837326137A48949B0BDB0753C496D25"/>
    <w:rsid w:val="006E7E1C"/>
    <w:rPr>
      <w:rFonts w:ascii="Calibri" w:eastAsia="Calibri" w:hAnsi="Calibri" w:cs="Times New Roman"/>
      <w:lang w:val="es-ES" w:eastAsia="en-US"/>
    </w:rPr>
  </w:style>
  <w:style w:type="paragraph" w:customStyle="1" w:styleId="837AB99ECC13498D995D0802C2E5073A5">
    <w:name w:val="837AB99ECC13498D995D0802C2E5073A5"/>
    <w:rsid w:val="006E7E1C"/>
    <w:rPr>
      <w:rFonts w:ascii="Calibri" w:eastAsia="Calibri" w:hAnsi="Calibri" w:cs="Times New Roman"/>
      <w:lang w:val="es-ES" w:eastAsia="en-US"/>
    </w:rPr>
  </w:style>
  <w:style w:type="paragraph" w:customStyle="1" w:styleId="DefaultPlaceholder2267570313">
    <w:name w:val="DefaultPlaceholder_2267570313"/>
    <w:rsid w:val="006E7E1C"/>
    <w:rPr>
      <w:rFonts w:ascii="Calibri" w:eastAsia="Calibri" w:hAnsi="Calibri" w:cs="Times New Roman"/>
      <w:lang w:val="es-ES" w:eastAsia="en-US"/>
    </w:rPr>
  </w:style>
  <w:style w:type="paragraph" w:customStyle="1" w:styleId="D49DD5FA20A049A684F338A41952E9583">
    <w:name w:val="D49DD5FA20A049A684F338A41952E9583"/>
    <w:rsid w:val="006E7E1C"/>
    <w:rPr>
      <w:rFonts w:ascii="Calibri" w:eastAsia="Calibri" w:hAnsi="Calibri" w:cs="Times New Roman"/>
      <w:lang w:val="es-ES" w:eastAsia="en-US"/>
    </w:rPr>
  </w:style>
  <w:style w:type="paragraph" w:customStyle="1" w:styleId="91873BC623E94A9C8EB37675A0AF9D124">
    <w:name w:val="91873BC623E94A9C8EB37675A0AF9D124"/>
    <w:rsid w:val="006E7E1C"/>
    <w:rPr>
      <w:rFonts w:ascii="Calibri" w:eastAsia="Calibri" w:hAnsi="Calibri" w:cs="Times New Roman"/>
      <w:lang w:val="es-ES" w:eastAsia="en-US"/>
    </w:rPr>
  </w:style>
  <w:style w:type="paragraph" w:customStyle="1" w:styleId="5FE31A74914B4D70A8E80B1052FB3E9039">
    <w:name w:val="5FE31A74914B4D70A8E80B1052FB3E9039"/>
    <w:rsid w:val="006E7E1C"/>
    <w:rPr>
      <w:rFonts w:ascii="Calibri" w:eastAsia="Calibri" w:hAnsi="Calibri" w:cs="Times New Roman"/>
      <w:lang w:val="es-ES" w:eastAsia="en-US"/>
    </w:rPr>
  </w:style>
  <w:style w:type="paragraph" w:customStyle="1" w:styleId="C900E18EB66F4ED2A9D7EA8D69D4B8E38">
    <w:name w:val="C900E18EB66F4ED2A9D7EA8D69D4B8E38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CB9DE34CF7F4C46BF29B862CEA80D6129">
    <w:name w:val="4CB9DE34CF7F4C46BF29B862CEA80D6129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255B4CF5C0C4664B175ABB7FA585C908">
    <w:name w:val="F255B4CF5C0C4664B175ABB7FA585C908"/>
    <w:rsid w:val="006E7E1C"/>
    <w:rPr>
      <w:rFonts w:ascii="Calibri" w:eastAsia="Calibri" w:hAnsi="Calibri" w:cs="Times New Roman"/>
      <w:lang w:val="es-ES" w:eastAsia="en-US"/>
    </w:rPr>
  </w:style>
  <w:style w:type="paragraph" w:customStyle="1" w:styleId="BF3E4B754CFA499F973D70B6538A70C87">
    <w:name w:val="BF3E4B754CFA499F973D70B6538A70C8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F92434B845346EBA9FA248098576D727">
    <w:name w:val="FF92434B845346EBA9FA248098576D72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24D7B73D8539419ABA628ED7B2DF62657">
    <w:name w:val="24D7B73D8539419ABA628ED7B2DF6265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0B852F38A1784532B0B015BE3B5AC12F7">
    <w:name w:val="0B852F38A1784532B0B015BE3B5AC12F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1B2CD7DB63D540FBBF643D0E3ABB056A7">
    <w:name w:val="1B2CD7DB63D540FBBF643D0E3ABB056A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439618FE77A481EA07E392EDACDE7DE7">
    <w:name w:val="F439618FE77A481EA07E392EDACDE7DE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2DA47E2FCDCD4C7E9D9F201497C20D2C7">
    <w:name w:val="2DA47E2FCDCD4C7E9D9F201497C20D2C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4C02CDB9742447784D69A8BD4B90D307">
    <w:name w:val="44C02CDB9742447784D69A8BD4B90D30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BD0ABCABE1284EF38A03AE9B446778D07">
    <w:name w:val="BD0ABCABE1284EF38A03AE9B446778D0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9760981959BE45A380027D2883406B417">
    <w:name w:val="9760981959BE45A380027D2883406B41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D4496A3DEBC4D219611A5B5877F92D47">
    <w:name w:val="FD4496A3DEBC4D219611A5B5877F92D4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CAA34A7777154A6991EBD5C78AC16A9E7">
    <w:name w:val="CAA34A7777154A6991EBD5C78AC16A9E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6F5E8069A6474EC7B0EEB7967B7771BA7">
    <w:name w:val="6F5E8069A6474EC7B0EEB7967B7771BA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F7029356B6D47928580030C1123D20E7">
    <w:name w:val="4F7029356B6D47928580030C1123D20E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844838579845499795C4E43C1367A1627">
    <w:name w:val="844838579845499795C4E43C1367A162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FA2395AA66474B7F9AE7E78C3A8408A77">
    <w:name w:val="FA2395AA66474B7F9AE7E78C3A8408A7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71586A1B20F247C39944600951618DA47">
    <w:name w:val="71586A1B20F247C39944600951618DA4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2876FEE9F6D745E09BCF00B726829C417">
    <w:name w:val="2876FEE9F6D745E09BCF00B726829C41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CD4D87A1DDE54EBEB9A02C252B9040FD7">
    <w:name w:val="CD4D87A1DDE54EBEB9A02C252B9040FD7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9144ACE7B1E4A1D9A320DACBCA912AF14">
    <w:name w:val="49144ACE7B1E4A1D9A320DACBCA912AF14"/>
    <w:rsid w:val="006E7E1C"/>
    <w:rPr>
      <w:rFonts w:ascii="Calibri" w:eastAsia="Calibri" w:hAnsi="Calibri" w:cs="Times New Roman"/>
      <w:lang w:val="es-ES" w:eastAsia="en-US"/>
    </w:rPr>
  </w:style>
  <w:style w:type="paragraph" w:customStyle="1" w:styleId="47E914FC904E4CB3B98010FCAB00225414">
    <w:name w:val="47E914FC904E4CB3B98010FCAB00225414"/>
    <w:rsid w:val="006E7E1C"/>
    <w:rPr>
      <w:rFonts w:ascii="Calibri" w:eastAsia="Calibri" w:hAnsi="Calibri" w:cs="Times New Roman"/>
      <w:lang w:val="es-ES" w:eastAsia="en-US"/>
    </w:rPr>
  </w:style>
  <w:style w:type="paragraph" w:customStyle="1" w:styleId="7E949064DF6043699D56A09EC96181876">
    <w:name w:val="7E949064DF6043699D56A09EC96181876"/>
    <w:rsid w:val="006E7E1C"/>
    <w:rPr>
      <w:rFonts w:ascii="Calibri" w:eastAsia="Calibri" w:hAnsi="Calibri" w:cs="Times New Roman"/>
      <w:lang w:val="es-ES" w:eastAsia="en-US"/>
    </w:rPr>
  </w:style>
  <w:style w:type="paragraph" w:customStyle="1" w:styleId="A243D877DE984490928EDAC47C11498D">
    <w:name w:val="A243D877DE984490928EDAC47C11498D"/>
    <w:rsid w:val="006E7E1C"/>
    <w:pPr>
      <w:spacing w:after="160" w:line="259" w:lineRule="auto"/>
    </w:pPr>
  </w:style>
  <w:style w:type="paragraph" w:customStyle="1" w:styleId="A126FA715C044F2CAB96B0181581D6FF">
    <w:name w:val="A126FA715C044F2CAB96B0181581D6FF"/>
    <w:rsid w:val="006E7E1C"/>
    <w:pPr>
      <w:spacing w:after="160" w:line="259" w:lineRule="auto"/>
    </w:pPr>
  </w:style>
  <w:style w:type="paragraph" w:customStyle="1" w:styleId="AFBB85ED02B645AE95B32953D49D2EA8">
    <w:name w:val="AFBB85ED02B645AE95B32953D49D2EA8"/>
    <w:rsid w:val="006E7E1C"/>
    <w:pPr>
      <w:spacing w:after="160" w:line="259" w:lineRule="auto"/>
    </w:pPr>
  </w:style>
  <w:style w:type="paragraph" w:customStyle="1" w:styleId="D76C419D2B2F4BBCA502183BA29ED9B2">
    <w:name w:val="D76C419D2B2F4BBCA502183BA29ED9B2"/>
    <w:rsid w:val="006E7E1C"/>
    <w:pPr>
      <w:spacing w:after="160" w:line="259" w:lineRule="auto"/>
    </w:pPr>
  </w:style>
  <w:style w:type="paragraph" w:customStyle="1" w:styleId="7BD5FED2EE8540E2B785930D1C63A2B6">
    <w:name w:val="7BD5FED2EE8540E2B785930D1C63A2B6"/>
    <w:rsid w:val="006E7E1C"/>
    <w:pPr>
      <w:spacing w:after="160" w:line="259" w:lineRule="auto"/>
    </w:pPr>
  </w:style>
  <w:style w:type="paragraph" w:customStyle="1" w:styleId="B62278F5DC2447F7AB54D8D307A4592E">
    <w:name w:val="B62278F5DC2447F7AB54D8D307A4592E"/>
    <w:rsid w:val="006E7E1C"/>
    <w:pPr>
      <w:spacing w:after="160" w:line="259" w:lineRule="auto"/>
    </w:pPr>
  </w:style>
  <w:style w:type="paragraph" w:customStyle="1" w:styleId="27C29A282904450DA1D1813D316F3C51">
    <w:name w:val="27C29A282904450DA1D1813D316F3C51"/>
    <w:rsid w:val="006E7E1C"/>
    <w:pPr>
      <w:spacing w:after="160" w:line="259" w:lineRule="auto"/>
    </w:pPr>
  </w:style>
  <w:style w:type="paragraph" w:customStyle="1" w:styleId="A7C917AD216249619281FCB56ABFF347">
    <w:name w:val="A7C917AD216249619281FCB56ABFF347"/>
    <w:rsid w:val="006E7E1C"/>
    <w:pPr>
      <w:spacing w:after="160" w:line="259" w:lineRule="auto"/>
    </w:pPr>
  </w:style>
  <w:style w:type="paragraph" w:customStyle="1" w:styleId="EB8AD0090891482098275F0A77BD8CBE">
    <w:name w:val="EB8AD0090891482098275F0A77BD8CBE"/>
    <w:rsid w:val="006E7E1C"/>
    <w:pPr>
      <w:spacing w:after="160" w:line="259" w:lineRule="auto"/>
    </w:pPr>
  </w:style>
  <w:style w:type="paragraph" w:customStyle="1" w:styleId="16025A9D8DA24654A526EAAAD325FFB0">
    <w:name w:val="16025A9D8DA24654A526EAAAD325FFB0"/>
    <w:rsid w:val="006E7E1C"/>
    <w:pPr>
      <w:spacing w:after="160" w:line="259" w:lineRule="auto"/>
    </w:pPr>
  </w:style>
  <w:style w:type="paragraph" w:customStyle="1" w:styleId="06BB0EAA38A141239991F1A71C5813DD">
    <w:name w:val="06BB0EAA38A141239991F1A71C5813DD"/>
    <w:rsid w:val="006E7E1C"/>
    <w:pPr>
      <w:spacing w:after="160" w:line="259" w:lineRule="auto"/>
    </w:pPr>
  </w:style>
  <w:style w:type="paragraph" w:customStyle="1" w:styleId="A57C534880C24E758D9523C8BAAF8155">
    <w:name w:val="A57C534880C24E758D9523C8BAAF8155"/>
    <w:rsid w:val="006E7E1C"/>
    <w:pPr>
      <w:spacing w:after="160" w:line="259" w:lineRule="auto"/>
    </w:pPr>
  </w:style>
  <w:style w:type="paragraph" w:customStyle="1" w:styleId="ACE46B64DBAB49298BF6F5727626FC80">
    <w:name w:val="ACE46B64DBAB49298BF6F5727626FC80"/>
    <w:rsid w:val="006E7E1C"/>
    <w:pPr>
      <w:spacing w:after="160" w:line="259" w:lineRule="auto"/>
    </w:pPr>
  </w:style>
  <w:style w:type="paragraph" w:customStyle="1" w:styleId="84D97E24E29147CA891279FBB8464F5A">
    <w:name w:val="84D97E24E29147CA891279FBB8464F5A"/>
    <w:rsid w:val="006E7E1C"/>
    <w:pPr>
      <w:spacing w:after="160" w:line="259" w:lineRule="auto"/>
    </w:pPr>
  </w:style>
  <w:style w:type="paragraph" w:customStyle="1" w:styleId="4D95B9FB21B64E1194AFA58FEA248816">
    <w:name w:val="4D95B9FB21B64E1194AFA58FEA248816"/>
    <w:rsid w:val="006E7E1C"/>
    <w:pPr>
      <w:spacing w:after="160" w:line="259" w:lineRule="auto"/>
    </w:pPr>
  </w:style>
  <w:style w:type="paragraph" w:customStyle="1" w:styleId="3CD289160AEF465AB31E089101A5A598">
    <w:name w:val="3CD289160AEF465AB31E089101A5A598"/>
    <w:rsid w:val="006E7E1C"/>
    <w:pPr>
      <w:spacing w:after="160" w:line="259" w:lineRule="auto"/>
    </w:pPr>
  </w:style>
  <w:style w:type="paragraph" w:customStyle="1" w:styleId="BD79625C901D4DFAA0E7E1FDB04B43DA">
    <w:name w:val="BD79625C901D4DFAA0E7E1FDB04B43DA"/>
    <w:rsid w:val="006E7E1C"/>
    <w:pPr>
      <w:spacing w:after="160" w:line="259" w:lineRule="auto"/>
    </w:pPr>
  </w:style>
  <w:style w:type="paragraph" w:customStyle="1" w:styleId="BABE935C557C48F888BD901A34B60465">
    <w:name w:val="BABE935C557C48F888BD901A34B60465"/>
    <w:rsid w:val="006E7E1C"/>
    <w:pPr>
      <w:spacing w:after="160" w:line="259" w:lineRule="auto"/>
    </w:pPr>
  </w:style>
  <w:style w:type="paragraph" w:customStyle="1" w:styleId="316705A0BBE54A028B5269320A6C613E">
    <w:name w:val="316705A0BBE54A028B5269320A6C613E"/>
    <w:rsid w:val="006E7E1C"/>
    <w:pPr>
      <w:spacing w:after="160" w:line="259" w:lineRule="auto"/>
    </w:pPr>
  </w:style>
  <w:style w:type="paragraph" w:customStyle="1" w:styleId="5886293EB8A34A7E83ADC8AD49CB3EF0">
    <w:name w:val="5886293EB8A34A7E83ADC8AD49CB3EF0"/>
    <w:rsid w:val="006E7E1C"/>
    <w:pPr>
      <w:spacing w:after="160" w:line="259" w:lineRule="auto"/>
    </w:pPr>
  </w:style>
  <w:style w:type="paragraph" w:customStyle="1" w:styleId="54F8E4A4374F418993A6F79F2D2C3D5C">
    <w:name w:val="54F8E4A4374F418993A6F79F2D2C3D5C"/>
    <w:rsid w:val="006E7E1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treamer Memo" ma:contentTypeID="0x0101001554719C92D8DE4D9829F1A1BE2E27C9003057827DACB1FC4D8FAEE4F11AFC849A" ma:contentTypeVersion="1" ma:contentTypeDescription="" ma:contentTypeScope="" ma:versionID="64fda68cf82139cf3d67eaeec7116d93">
  <xsd:schema xmlns:xsd="http://www.w3.org/2001/XMLSchema" xmlns:p="http://schemas.microsoft.com/office/2006/metadata/properties" targetNamespace="http://schemas.microsoft.com/office/2006/metadata/properties" ma:root="true" ma:fieldsID="5d7a77a308a69f7c6ec296438969016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6382-3CB2-4BEB-BF0B-BC68FF359FC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EC0B91-B19F-44FC-B98B-8E9196FBD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33BBF8-124E-46AE-B217-D2C428177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407E822-3651-4756-9289-10EAD13C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Streamer_Event sheet_completed events_to_be_filled_by_partners</Template>
  <TotalTime>56</TotalTime>
  <Pages>4</Pages>
  <Words>744</Words>
  <Characters>4390</Characters>
  <Application>Microsoft Office Word</Application>
  <DocSecurity>0</DocSecurity>
  <Lines>36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Streamer_Event sheet_completed events_to_be_filled_by_parters</vt:lpstr>
      <vt:lpstr>Streamer_Event sheet_completed events_to_be_filled_by_parters</vt:lpstr>
      <vt:lpstr>Streamer_Event sheet_completed events_to_be_filled_by_parters</vt:lpstr>
    </vt:vector>
  </TitlesOfParts>
  <Company>MAE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Streamer_Event sheet_completed events_to_be_filled_by_parters</dc:title>
  <dc:creator>ajankowska</dc:creator>
  <cp:lastModifiedBy>Michaela Novotná</cp:lastModifiedBy>
  <cp:revision>4</cp:revision>
  <cp:lastPrinted>2014-02-20T14:12:00Z</cp:lastPrinted>
  <dcterms:created xsi:type="dcterms:W3CDTF">2018-10-09T17:00:00Z</dcterms:created>
  <dcterms:modified xsi:type="dcterms:W3CDTF">2018-10-09T17:56:00Z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0x0101001554719C92D8DE4D9829F1A1BE2E27C9003057827DACB1FC4D8FAEE4F11AFC849A</vt:lpwstr>
  </property>
</Properties>
</file>